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360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  <w:tblDescription w:val="Layout table"/>
      </w:tblPr>
      <w:tblGrid>
        <w:gridCol w:w="5180"/>
        <w:gridCol w:w="5180"/>
      </w:tblGrid>
      <w:tr w:rsidR="00751CB4" w:rsidRPr="007D73E5" w14:paraId="56049DC9" w14:textId="77777777" w:rsidTr="007C5786">
        <w:trPr>
          <w:cantSplit/>
          <w:trHeight w:val="1460"/>
        </w:trPr>
        <w:sdt>
          <w:sdtPr>
            <w:alias w:val="Author"/>
            <w:tag w:val=""/>
            <w:id w:val="167992191"/>
            <w:placeholder>
              <w:docPart w:val="19B05A8431A9214CADD0ABCEB7C43826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/>
          </w:sdtPr>
          <w:sdtEndPr/>
          <w:sdtContent>
            <w:tc>
              <w:tcPr>
                <w:tcW w:w="5180" w:type="dxa"/>
                <w:vAlign w:val="bottom"/>
              </w:tcPr>
              <w:p w14:paraId="0E30EF99" w14:textId="77777777" w:rsidR="00751CB4" w:rsidRPr="007D73E5" w:rsidRDefault="009813BA" w:rsidP="009813BA">
                <w:pPr>
                  <w:pStyle w:val="Heading1"/>
                </w:pPr>
                <w:r>
                  <w:t>Muslim Etiquette</w:t>
                </w:r>
              </w:p>
            </w:tc>
          </w:sdtContent>
        </w:sdt>
        <w:sdt>
          <w:sdtPr>
            <w:alias w:val="Author"/>
            <w:tag w:val=""/>
            <w:id w:val="-502658794"/>
            <w:placeholder>
              <w:docPart w:val="17E1B557DE63A34EB9D7BE33332265E3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/>
          </w:sdtPr>
          <w:sdtEndPr/>
          <w:sdtContent>
            <w:tc>
              <w:tcPr>
                <w:tcW w:w="5180" w:type="dxa"/>
                <w:vAlign w:val="bottom"/>
              </w:tcPr>
              <w:p w14:paraId="06646F0B" w14:textId="77777777" w:rsidR="00751CB4" w:rsidRPr="007D73E5" w:rsidRDefault="009813BA" w:rsidP="007D73E5">
                <w:pPr>
                  <w:pStyle w:val="Heading1"/>
                </w:pPr>
                <w:r>
                  <w:t>Muslim Etiquette</w:t>
                </w:r>
              </w:p>
            </w:tc>
          </w:sdtContent>
        </w:sdt>
      </w:tr>
      <w:tr w:rsidR="001F430D" w14:paraId="7850BA38" w14:textId="77777777" w:rsidTr="007C5786">
        <w:trPr>
          <w:cantSplit/>
          <w:trHeight w:val="1"/>
        </w:trPr>
        <w:tc>
          <w:tcPr>
            <w:tcW w:w="5180" w:type="dxa"/>
            <w:tcMar>
              <w:left w:w="0" w:type="dxa"/>
              <w:bottom w:w="288" w:type="dxa"/>
              <w:right w:w="0" w:type="dxa"/>
            </w:tcMar>
            <w:vAlign w:val="bottom"/>
          </w:tcPr>
          <w:p w14:paraId="0A2608FB" w14:textId="77777777" w:rsidR="001F430D" w:rsidRPr="009813BA" w:rsidRDefault="009813BA" w:rsidP="001F430D">
            <w:pPr>
              <w:rPr>
                <w:sz w:val="28"/>
                <w:szCs w:val="28"/>
              </w:rPr>
            </w:pPr>
            <w:r w:rsidRPr="009813BA">
              <w:rPr>
                <w:sz w:val="28"/>
                <w:szCs w:val="28"/>
              </w:rPr>
              <w:t>Don’t use Foul Language</w:t>
            </w:r>
          </w:p>
        </w:tc>
        <w:tc>
          <w:tcPr>
            <w:tcW w:w="5180" w:type="dxa"/>
            <w:tcMar>
              <w:left w:w="0" w:type="dxa"/>
              <w:right w:w="0" w:type="dxa"/>
            </w:tcMar>
            <w:vAlign w:val="bottom"/>
          </w:tcPr>
          <w:p w14:paraId="70333A4E" w14:textId="77777777" w:rsidR="001F430D" w:rsidRPr="00FE41C1" w:rsidRDefault="007C5786" w:rsidP="007C5786">
            <w:r w:rsidRPr="007C5786">
              <w:rPr>
                <w:sz w:val="28"/>
                <w:szCs w:val="28"/>
              </w:rPr>
              <w:t xml:space="preserve">Lower your voice while speaking </w:t>
            </w:r>
          </w:p>
        </w:tc>
      </w:tr>
      <w:tr w:rsidR="001F430D" w:rsidRPr="007D73E5" w14:paraId="2966F1A9" w14:textId="77777777" w:rsidTr="007C5786">
        <w:trPr>
          <w:cantSplit/>
          <w:trHeight w:val="1460"/>
        </w:trPr>
        <w:sdt>
          <w:sdtPr>
            <w:alias w:val="Author"/>
            <w:tag w:val=""/>
            <w:id w:val="1977420360"/>
            <w:placeholder>
              <w:docPart w:val="14B99DF786432544B0B0638B79C52EB4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/>
          </w:sdtPr>
          <w:sdtEndPr/>
          <w:sdtContent>
            <w:tc>
              <w:tcPr>
                <w:tcW w:w="5180" w:type="dxa"/>
                <w:vAlign w:val="bottom"/>
              </w:tcPr>
              <w:p w14:paraId="4C04E829" w14:textId="77777777" w:rsidR="001F430D" w:rsidRPr="007D73E5" w:rsidRDefault="009813BA" w:rsidP="001F430D">
                <w:pPr>
                  <w:pStyle w:val="Heading1"/>
                </w:pPr>
                <w:r>
                  <w:t>Muslim Etiquette</w:t>
                </w:r>
              </w:p>
            </w:tc>
          </w:sdtContent>
        </w:sdt>
        <w:sdt>
          <w:sdtPr>
            <w:alias w:val="Author"/>
            <w:tag w:val=""/>
            <w:id w:val="1872724766"/>
            <w:placeholder>
              <w:docPart w:val="DABE1A6CC056C6439871590431024BB2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/>
          </w:sdtPr>
          <w:sdtEndPr/>
          <w:sdtContent>
            <w:tc>
              <w:tcPr>
                <w:tcW w:w="5180" w:type="dxa"/>
                <w:vAlign w:val="bottom"/>
              </w:tcPr>
              <w:p w14:paraId="734B436F" w14:textId="77777777" w:rsidR="001F430D" w:rsidRPr="007D73E5" w:rsidRDefault="009813BA" w:rsidP="001F430D">
                <w:pPr>
                  <w:pStyle w:val="Heading1"/>
                </w:pPr>
                <w:r>
                  <w:t>Muslim Etiquette</w:t>
                </w:r>
              </w:p>
            </w:tc>
          </w:sdtContent>
        </w:sdt>
      </w:tr>
      <w:tr w:rsidR="001F430D" w14:paraId="18A681E1" w14:textId="77777777" w:rsidTr="007C5786">
        <w:trPr>
          <w:cantSplit/>
          <w:trHeight w:val="1"/>
        </w:trPr>
        <w:tc>
          <w:tcPr>
            <w:tcW w:w="5180" w:type="dxa"/>
            <w:tcMar>
              <w:left w:w="0" w:type="dxa"/>
              <w:bottom w:w="288" w:type="dxa"/>
              <w:right w:w="0" w:type="dxa"/>
            </w:tcMar>
            <w:vAlign w:val="bottom"/>
          </w:tcPr>
          <w:p w14:paraId="6D51AF71" w14:textId="77777777" w:rsidR="001F430D" w:rsidRPr="007C5786" w:rsidRDefault="007C5786" w:rsidP="001F430D">
            <w:pPr>
              <w:rPr>
                <w:sz w:val="24"/>
                <w:szCs w:val="24"/>
              </w:rPr>
            </w:pPr>
            <w:r w:rsidRPr="007C5786">
              <w:rPr>
                <w:sz w:val="24"/>
                <w:szCs w:val="24"/>
              </w:rPr>
              <w:t>Be Grateful to all your blessings, even the daily ones that seem so simple</w:t>
            </w:r>
          </w:p>
        </w:tc>
        <w:tc>
          <w:tcPr>
            <w:tcW w:w="5180" w:type="dxa"/>
            <w:tcMar>
              <w:left w:w="0" w:type="dxa"/>
              <w:bottom w:w="288" w:type="dxa"/>
              <w:right w:w="0" w:type="dxa"/>
            </w:tcMar>
            <w:vAlign w:val="bottom"/>
          </w:tcPr>
          <w:p w14:paraId="71C47417" w14:textId="77777777" w:rsidR="001F430D" w:rsidRPr="007C5786" w:rsidRDefault="007C5786" w:rsidP="007C5786">
            <w:pPr>
              <w:rPr>
                <w:sz w:val="24"/>
                <w:szCs w:val="24"/>
              </w:rPr>
            </w:pPr>
            <w:r w:rsidRPr="007C5786">
              <w:rPr>
                <w:sz w:val="24"/>
                <w:szCs w:val="24"/>
              </w:rPr>
              <w:t xml:space="preserve">Don’t </w:t>
            </w:r>
            <w:r>
              <w:rPr>
                <w:sz w:val="24"/>
                <w:szCs w:val="24"/>
              </w:rPr>
              <w:t>speak of anyone while they are not around. No back biting</w:t>
            </w:r>
          </w:p>
        </w:tc>
      </w:tr>
      <w:tr w:rsidR="001F430D" w:rsidRPr="007D73E5" w14:paraId="22EAD653" w14:textId="77777777" w:rsidTr="007C5786">
        <w:trPr>
          <w:cantSplit/>
          <w:trHeight w:val="1460"/>
        </w:trPr>
        <w:sdt>
          <w:sdtPr>
            <w:alias w:val="Author"/>
            <w:tag w:val=""/>
            <w:id w:val="-1426496668"/>
            <w:placeholder>
              <w:docPart w:val="BF0908142E43D145AED565FD1F317F0A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/>
          </w:sdtPr>
          <w:sdtEndPr/>
          <w:sdtContent>
            <w:tc>
              <w:tcPr>
                <w:tcW w:w="5180" w:type="dxa"/>
                <w:vAlign w:val="bottom"/>
              </w:tcPr>
              <w:p w14:paraId="46D16164" w14:textId="77777777" w:rsidR="001F430D" w:rsidRPr="007D73E5" w:rsidRDefault="009813BA" w:rsidP="001F430D">
                <w:pPr>
                  <w:pStyle w:val="Heading1"/>
                </w:pPr>
                <w:r>
                  <w:t>Muslim Etiquette</w:t>
                </w:r>
              </w:p>
            </w:tc>
          </w:sdtContent>
        </w:sdt>
        <w:sdt>
          <w:sdtPr>
            <w:alias w:val="Author"/>
            <w:tag w:val=""/>
            <w:id w:val="-1254049819"/>
            <w:placeholder>
              <w:docPart w:val="C4E1D53392599340ACD0CCCB6F373BAC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/>
          </w:sdtPr>
          <w:sdtEndPr/>
          <w:sdtContent>
            <w:tc>
              <w:tcPr>
                <w:tcW w:w="5180" w:type="dxa"/>
                <w:vAlign w:val="bottom"/>
              </w:tcPr>
              <w:p w14:paraId="69920C32" w14:textId="77777777" w:rsidR="001F430D" w:rsidRPr="007D73E5" w:rsidRDefault="009813BA" w:rsidP="001F430D">
                <w:pPr>
                  <w:pStyle w:val="Heading1"/>
                </w:pPr>
                <w:r>
                  <w:t>Muslim Etiquette</w:t>
                </w:r>
              </w:p>
            </w:tc>
          </w:sdtContent>
        </w:sdt>
      </w:tr>
      <w:tr w:rsidR="001F430D" w14:paraId="30BE047D" w14:textId="77777777" w:rsidTr="007C5786">
        <w:trPr>
          <w:cantSplit/>
          <w:trHeight w:val="1"/>
        </w:trPr>
        <w:tc>
          <w:tcPr>
            <w:tcW w:w="5180" w:type="dxa"/>
            <w:tcMar>
              <w:left w:w="0" w:type="dxa"/>
              <w:bottom w:w="288" w:type="dxa"/>
              <w:right w:w="0" w:type="dxa"/>
            </w:tcMar>
            <w:vAlign w:val="bottom"/>
          </w:tcPr>
          <w:p w14:paraId="262CE0CE" w14:textId="77777777" w:rsidR="001F430D" w:rsidRPr="007C5786" w:rsidRDefault="007C5786" w:rsidP="001F430D">
            <w:pPr>
              <w:rPr>
                <w:sz w:val="24"/>
                <w:szCs w:val="24"/>
              </w:rPr>
            </w:pPr>
            <w:r w:rsidRPr="007C5786">
              <w:rPr>
                <w:sz w:val="24"/>
                <w:szCs w:val="24"/>
              </w:rPr>
              <w:t xml:space="preserve">Be generous. </w:t>
            </w:r>
            <w:r>
              <w:rPr>
                <w:sz w:val="24"/>
                <w:szCs w:val="24"/>
              </w:rPr>
              <w:t>Don’t be stingy</w:t>
            </w:r>
          </w:p>
        </w:tc>
        <w:tc>
          <w:tcPr>
            <w:tcW w:w="5180" w:type="dxa"/>
            <w:tcMar>
              <w:left w:w="0" w:type="dxa"/>
              <w:bottom w:w="288" w:type="dxa"/>
              <w:right w:w="0" w:type="dxa"/>
            </w:tcMar>
            <w:vAlign w:val="bottom"/>
          </w:tcPr>
          <w:p w14:paraId="22B91096" w14:textId="77777777" w:rsidR="001F430D" w:rsidRPr="007C5786" w:rsidRDefault="007C5786" w:rsidP="001F430D">
            <w:pPr>
              <w:rPr>
                <w:sz w:val="24"/>
                <w:szCs w:val="24"/>
              </w:rPr>
            </w:pPr>
            <w:r w:rsidRPr="007C5786">
              <w:rPr>
                <w:sz w:val="24"/>
                <w:szCs w:val="24"/>
              </w:rPr>
              <w:t>Always help others</w:t>
            </w:r>
          </w:p>
        </w:tc>
      </w:tr>
      <w:tr w:rsidR="001F430D" w:rsidRPr="007D73E5" w14:paraId="4AA43316" w14:textId="77777777" w:rsidTr="007C5786">
        <w:trPr>
          <w:cantSplit/>
          <w:trHeight w:val="1460"/>
        </w:trPr>
        <w:sdt>
          <w:sdtPr>
            <w:alias w:val="Author"/>
            <w:tag w:val=""/>
            <w:id w:val="1959444884"/>
            <w:placeholder>
              <w:docPart w:val="3F658653477F80409E2AF5110C1195D1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/>
          </w:sdtPr>
          <w:sdtEndPr/>
          <w:sdtContent>
            <w:tc>
              <w:tcPr>
                <w:tcW w:w="5180" w:type="dxa"/>
                <w:vAlign w:val="bottom"/>
              </w:tcPr>
              <w:p w14:paraId="04BEF985" w14:textId="77777777" w:rsidR="001F430D" w:rsidRPr="007D73E5" w:rsidRDefault="009813BA" w:rsidP="001F430D">
                <w:pPr>
                  <w:pStyle w:val="Heading1"/>
                </w:pPr>
                <w:r>
                  <w:t>Muslim Etiquette</w:t>
                </w:r>
              </w:p>
            </w:tc>
          </w:sdtContent>
        </w:sdt>
        <w:sdt>
          <w:sdtPr>
            <w:alias w:val="Author"/>
            <w:tag w:val=""/>
            <w:id w:val="1437251767"/>
            <w:placeholder>
              <w:docPart w:val="49509D02C0F2C740A493A8BB104D3D59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/>
          </w:sdtPr>
          <w:sdtEndPr/>
          <w:sdtContent>
            <w:tc>
              <w:tcPr>
                <w:tcW w:w="5180" w:type="dxa"/>
                <w:vAlign w:val="bottom"/>
              </w:tcPr>
              <w:p w14:paraId="2D770915" w14:textId="77777777" w:rsidR="001F430D" w:rsidRPr="007D73E5" w:rsidRDefault="009813BA" w:rsidP="001F430D">
                <w:pPr>
                  <w:pStyle w:val="Heading1"/>
                </w:pPr>
                <w:r>
                  <w:t>Muslim Etiquette</w:t>
                </w:r>
              </w:p>
            </w:tc>
          </w:sdtContent>
        </w:sdt>
      </w:tr>
      <w:tr w:rsidR="001F430D" w14:paraId="329FA2E7" w14:textId="77777777" w:rsidTr="007C5786">
        <w:trPr>
          <w:cantSplit/>
          <w:trHeight w:val="1"/>
        </w:trPr>
        <w:tc>
          <w:tcPr>
            <w:tcW w:w="5180" w:type="dxa"/>
            <w:tcMar>
              <w:left w:w="0" w:type="dxa"/>
              <w:bottom w:w="288" w:type="dxa"/>
              <w:right w:w="0" w:type="dxa"/>
            </w:tcMar>
            <w:vAlign w:val="bottom"/>
          </w:tcPr>
          <w:p w14:paraId="18489F46" w14:textId="77777777" w:rsidR="001F430D" w:rsidRPr="007C5786" w:rsidRDefault="007C5786" w:rsidP="001F430D">
            <w:pPr>
              <w:rPr>
                <w:sz w:val="24"/>
                <w:szCs w:val="24"/>
              </w:rPr>
            </w:pPr>
            <w:r w:rsidRPr="007C5786">
              <w:rPr>
                <w:sz w:val="24"/>
                <w:szCs w:val="24"/>
              </w:rPr>
              <w:t>When someone is at your house- be a good host. Even if they are not kind guests</w:t>
            </w:r>
          </w:p>
        </w:tc>
        <w:tc>
          <w:tcPr>
            <w:tcW w:w="5180" w:type="dxa"/>
            <w:tcMar>
              <w:left w:w="0" w:type="dxa"/>
              <w:bottom w:w="288" w:type="dxa"/>
              <w:right w:w="0" w:type="dxa"/>
            </w:tcMar>
            <w:vAlign w:val="bottom"/>
          </w:tcPr>
          <w:sdt>
            <w:sdtPr>
              <w:id w:val="-789506095"/>
              <w:placeholder>
                <w:docPart w:val="1E78FA44050A2842BD4F87FFAA59B011"/>
              </w:placeholder>
              <w15:dataBinding w:prefixMappings="xmlns:ns0='http://schemas.microsoft.com/temp/samples' " w:xpath="/ns0:employees[1]/ns0:employee[1]/ns0:Address[1]" w:storeItemID="{49A67F55-58A6-40B1-A46F-161EDD656514}"/>
              <w15:appearance w15:val="hidden"/>
            </w:sdtPr>
            <w:sdtEndPr/>
            <w:sdtContent>
              <w:p w14:paraId="3512F076" w14:textId="16AF32D6" w:rsidR="001F430D" w:rsidRPr="00FE41C1" w:rsidRDefault="00D16C32" w:rsidP="007C5786">
                <w:r w:rsidRPr="007C5786">
                  <w:rPr>
                    <w:sz w:val="24"/>
                    <w:szCs w:val="24"/>
                  </w:rPr>
                  <w:t>Practice good manners</w:t>
                </w:r>
                <w:r>
                  <w:rPr>
                    <w:sz w:val="24"/>
                    <w:szCs w:val="24"/>
                  </w:rPr>
                  <w:t xml:space="preserve"> </w:t>
                </w:r>
                <w:proofErr w:type="gramStart"/>
                <w:r>
                  <w:rPr>
                    <w:sz w:val="24"/>
                    <w:szCs w:val="24"/>
                  </w:rPr>
                  <w:t>whether or not</w:t>
                </w:r>
                <w:proofErr w:type="gramEnd"/>
                <w:r>
                  <w:rPr>
                    <w:sz w:val="24"/>
                    <w:szCs w:val="24"/>
                  </w:rPr>
                  <w:t xml:space="preserve"> anyone is watching</w:t>
                </w:r>
              </w:p>
            </w:sdtContent>
          </w:sdt>
        </w:tc>
      </w:tr>
      <w:tr w:rsidR="001F430D" w:rsidRPr="007D73E5" w14:paraId="15091422" w14:textId="77777777" w:rsidTr="007C5786">
        <w:trPr>
          <w:cantSplit/>
          <w:trHeight w:val="1460"/>
        </w:trPr>
        <w:sdt>
          <w:sdtPr>
            <w:alias w:val="Author"/>
            <w:tag w:val=""/>
            <w:id w:val="123282885"/>
            <w:placeholder>
              <w:docPart w:val="7AD22B26944A094DB6CB6ADE9E4CA3E4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/>
          </w:sdtPr>
          <w:sdtEndPr/>
          <w:sdtContent>
            <w:tc>
              <w:tcPr>
                <w:tcW w:w="5180" w:type="dxa"/>
                <w:vAlign w:val="bottom"/>
              </w:tcPr>
              <w:p w14:paraId="31394F10" w14:textId="77777777" w:rsidR="001F430D" w:rsidRPr="007D73E5" w:rsidRDefault="009813BA" w:rsidP="001F430D">
                <w:pPr>
                  <w:pStyle w:val="Heading1"/>
                </w:pPr>
                <w:r>
                  <w:t>Muslim Etiquette</w:t>
                </w:r>
              </w:p>
            </w:tc>
          </w:sdtContent>
        </w:sdt>
        <w:sdt>
          <w:sdtPr>
            <w:alias w:val="Author"/>
            <w:tag w:val=""/>
            <w:id w:val="-790279864"/>
            <w:placeholder>
              <w:docPart w:val="D1BAF6719E3A17469154F03B4611F57C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15:appearance w15:val="hidden"/>
            <w:text/>
          </w:sdtPr>
          <w:sdtEndPr/>
          <w:sdtContent>
            <w:tc>
              <w:tcPr>
                <w:tcW w:w="5180" w:type="dxa"/>
                <w:vAlign w:val="bottom"/>
              </w:tcPr>
              <w:p w14:paraId="7E9AD5CD" w14:textId="77777777" w:rsidR="001F430D" w:rsidRPr="007D73E5" w:rsidRDefault="009813BA" w:rsidP="001F430D">
                <w:pPr>
                  <w:pStyle w:val="Heading1"/>
                </w:pPr>
                <w:r>
                  <w:t>Muslim Etiquette</w:t>
                </w:r>
              </w:p>
            </w:tc>
          </w:sdtContent>
        </w:sdt>
      </w:tr>
      <w:tr w:rsidR="001F430D" w14:paraId="1B381EDE" w14:textId="77777777" w:rsidTr="007C5786">
        <w:trPr>
          <w:cantSplit/>
          <w:trHeight w:val="1"/>
        </w:trPr>
        <w:tc>
          <w:tcPr>
            <w:tcW w:w="5180" w:type="dxa"/>
            <w:tcMar>
              <w:left w:w="0" w:type="dxa"/>
              <w:bottom w:w="288" w:type="dxa"/>
              <w:right w:w="0" w:type="dxa"/>
            </w:tcMar>
            <w:vAlign w:val="bottom"/>
          </w:tcPr>
          <w:p w14:paraId="18561D2B" w14:textId="77777777" w:rsidR="001F430D" w:rsidRPr="007C5786" w:rsidRDefault="007C5786" w:rsidP="007C5786">
            <w:pPr>
              <w:rPr>
                <w:sz w:val="24"/>
                <w:szCs w:val="24"/>
              </w:rPr>
            </w:pPr>
            <w:r w:rsidRPr="007C5786">
              <w:rPr>
                <w:sz w:val="24"/>
                <w:szCs w:val="24"/>
              </w:rPr>
              <w:t xml:space="preserve">Be kind to your neighbors </w:t>
            </w:r>
          </w:p>
        </w:tc>
        <w:tc>
          <w:tcPr>
            <w:tcW w:w="5180" w:type="dxa"/>
            <w:tcMar>
              <w:left w:w="0" w:type="dxa"/>
              <w:bottom w:w="288" w:type="dxa"/>
              <w:right w:w="0" w:type="dxa"/>
            </w:tcMar>
            <w:vAlign w:val="bottom"/>
          </w:tcPr>
          <w:p w14:paraId="3AA9B2AB" w14:textId="77777777" w:rsidR="001F430D" w:rsidRPr="00FE41C1" w:rsidRDefault="007C5786" w:rsidP="007C5786">
            <w:r w:rsidRPr="007C5786">
              <w:rPr>
                <w:sz w:val="36"/>
                <w:szCs w:val="36"/>
              </w:rPr>
              <w:t>Read Quran daily</w:t>
            </w:r>
            <w:r w:rsidRPr="007C5786">
              <w:rPr>
                <w:sz w:val="28"/>
                <w:szCs w:val="28"/>
              </w:rPr>
              <w:t xml:space="preserve"> </w:t>
            </w:r>
          </w:p>
        </w:tc>
      </w:tr>
    </w:tbl>
    <w:p w14:paraId="5304EED5" w14:textId="77777777" w:rsidR="002420EF" w:rsidRDefault="002420EF">
      <w:bookmarkStart w:id="0" w:name="_GoBack"/>
      <w:bookmarkEnd w:id="0"/>
    </w:p>
    <w:sectPr w:rsidR="002420EF" w:rsidSect="00751CB4">
      <w:headerReference w:type="default" r:id="rId8"/>
      <w:pgSz w:w="12240" w:h="15840"/>
      <w:pgMar w:top="720" w:right="1080" w:bottom="432" w:left="108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1234F2" w14:textId="77777777" w:rsidR="004E4CD5" w:rsidRDefault="004E4CD5">
      <w:r>
        <w:separator/>
      </w:r>
    </w:p>
  </w:endnote>
  <w:endnote w:type="continuationSeparator" w:id="0">
    <w:p w14:paraId="72DB9C56" w14:textId="77777777" w:rsidR="004E4CD5" w:rsidRDefault="004E4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C79FFD" w14:textId="77777777" w:rsidR="004E4CD5" w:rsidRDefault="004E4CD5">
      <w:r>
        <w:separator/>
      </w:r>
    </w:p>
  </w:footnote>
  <w:footnote w:type="continuationSeparator" w:id="0">
    <w:p w14:paraId="3F850D8E" w14:textId="77777777" w:rsidR="004E4CD5" w:rsidRDefault="004E4CD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B3292C" w14:textId="77777777" w:rsidR="002420EF" w:rsidRDefault="00202276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9264" behindDoc="1" locked="1" layoutInCell="1" allowOverlap="1" wp14:anchorId="3F12F49C" wp14:editId="553ED97D">
          <wp:simplePos x="0" y="0"/>
          <mc:AlternateContent>
            <mc:Choice Requires="wp14">
              <wp:positionH relativeFrom="margin">
                <wp14:pctPosHOffset>22000</wp14:pctPosHOffset>
              </wp:positionH>
            </mc:Choice>
            <mc:Fallback>
              <wp:positionH relativeFrom="page">
                <wp:posOffset>2093595</wp:posOffset>
              </wp:positionH>
            </mc:Fallback>
          </mc:AlternateContent>
          <wp:positionV relativeFrom="page">
            <wp:align>top</wp:align>
          </wp:positionV>
          <wp:extent cx="4864608" cy="10058400"/>
          <wp:effectExtent l="0" t="0" r="0" b="0"/>
          <wp:wrapNone/>
          <wp:docPr id="7" name="Picture 7" descr="Bamboo stalks with leav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amboo graphi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64608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3BA"/>
    <w:rsid w:val="000936EC"/>
    <w:rsid w:val="001175F0"/>
    <w:rsid w:val="001513A5"/>
    <w:rsid w:val="00195908"/>
    <w:rsid w:val="001C1158"/>
    <w:rsid w:val="001C1577"/>
    <w:rsid w:val="001C6723"/>
    <w:rsid w:val="001D6C98"/>
    <w:rsid w:val="001F430D"/>
    <w:rsid w:val="00202276"/>
    <w:rsid w:val="002420EF"/>
    <w:rsid w:val="00256AD6"/>
    <w:rsid w:val="00276CC5"/>
    <w:rsid w:val="00276E8D"/>
    <w:rsid w:val="002909BB"/>
    <w:rsid w:val="002F3613"/>
    <w:rsid w:val="002F4A63"/>
    <w:rsid w:val="00397B0E"/>
    <w:rsid w:val="003D2275"/>
    <w:rsid w:val="00437157"/>
    <w:rsid w:val="004E4CD5"/>
    <w:rsid w:val="004F243C"/>
    <w:rsid w:val="0056310A"/>
    <w:rsid w:val="005805BA"/>
    <w:rsid w:val="005933CC"/>
    <w:rsid w:val="005A3239"/>
    <w:rsid w:val="005C2AD0"/>
    <w:rsid w:val="005F5B54"/>
    <w:rsid w:val="00644BFB"/>
    <w:rsid w:val="006643F6"/>
    <w:rsid w:val="00680F80"/>
    <w:rsid w:val="006D2ADA"/>
    <w:rsid w:val="00727E6E"/>
    <w:rsid w:val="00751CB4"/>
    <w:rsid w:val="007542B6"/>
    <w:rsid w:val="007B3724"/>
    <w:rsid w:val="007C5786"/>
    <w:rsid w:val="007D5E59"/>
    <w:rsid w:val="007D73E5"/>
    <w:rsid w:val="0083003C"/>
    <w:rsid w:val="0088525C"/>
    <w:rsid w:val="00972578"/>
    <w:rsid w:val="009813BA"/>
    <w:rsid w:val="00A01CEE"/>
    <w:rsid w:val="00AC7780"/>
    <w:rsid w:val="00AD4BAD"/>
    <w:rsid w:val="00CC5668"/>
    <w:rsid w:val="00D16C32"/>
    <w:rsid w:val="00D22CCF"/>
    <w:rsid w:val="00D640E0"/>
    <w:rsid w:val="00DF630C"/>
    <w:rsid w:val="00E10984"/>
    <w:rsid w:val="00E94682"/>
    <w:rsid w:val="00EA6AE0"/>
    <w:rsid w:val="00EB71D1"/>
    <w:rsid w:val="00EF5305"/>
    <w:rsid w:val="00FE41C1"/>
    <w:rsid w:val="00FF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4C7420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595959" w:themeColor="text1" w:themeTint="A6"/>
        <w:kern w:val="2"/>
        <w:sz w:val="18"/>
        <w:szCs w:val="18"/>
        <w:lang w:val="en-US" w:eastAsia="ja-JP" w:bidi="ar-SA"/>
        <w14:ligatures w14:val="standard"/>
      </w:rPr>
    </w:rPrDefault>
    <w:pPrDefault>
      <w:pPr>
        <w:spacing w:line="228" w:lineRule="auto"/>
        <w:ind w:left="288" w:right="936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F630C"/>
    <w:rPr>
      <w14:ligatures w14:val="none"/>
    </w:rPr>
  </w:style>
  <w:style w:type="paragraph" w:styleId="Heading1">
    <w:name w:val="heading 1"/>
    <w:basedOn w:val="Normal"/>
    <w:link w:val="Heading1Char"/>
    <w:uiPriority w:val="1"/>
    <w:qFormat/>
    <w:rsid w:val="00E94682"/>
    <w:pPr>
      <w:keepNext/>
      <w:keepLines/>
      <w:spacing w:line="204" w:lineRule="auto"/>
      <w:ind w:right="2592"/>
      <w:outlineLvl w:val="0"/>
    </w:pPr>
    <w:rPr>
      <w:rFonts w:asciiTheme="majorHAnsi" w:eastAsiaTheme="majorEastAsia" w:hAnsiTheme="majorHAnsi" w:cstheme="majorBidi"/>
      <w:caps/>
      <w:color w:val="418E24" w:themeColor="accent1"/>
      <w:sz w:val="3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7F7F7F" w:themeColor="followedHyperlink"/>
      <w:u w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</w:rPr>
  </w:style>
  <w:style w:type="paragraph" w:styleId="Header">
    <w:name w:val="header"/>
    <w:basedOn w:val="Normal"/>
    <w:link w:val="HeaderChar"/>
    <w:uiPriority w:val="99"/>
    <w:unhideWhenUsed/>
    <w:rsid w:val="00EB71D1"/>
  </w:style>
  <w:style w:type="character" w:customStyle="1" w:styleId="HeaderChar">
    <w:name w:val="Header Char"/>
    <w:basedOn w:val="DefaultParagraphFont"/>
    <w:link w:val="Header"/>
    <w:uiPriority w:val="99"/>
    <w:rsid w:val="00EB71D1"/>
    <w:rPr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B71D1"/>
  </w:style>
  <w:style w:type="character" w:customStyle="1" w:styleId="FooterChar">
    <w:name w:val="Footer Char"/>
    <w:basedOn w:val="DefaultParagraphFont"/>
    <w:link w:val="Footer"/>
    <w:uiPriority w:val="99"/>
    <w:rsid w:val="00EB71D1"/>
    <w:rPr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FF7398"/>
    <w:rPr>
      <w:rFonts w:asciiTheme="majorHAnsi" w:eastAsiaTheme="majorEastAsia" w:hAnsiTheme="majorHAnsi" w:cstheme="majorBidi"/>
      <w:caps/>
      <w:color w:val="418E24" w:themeColor="accent1"/>
      <w:sz w:val="30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RadwaMoussa-Youssef/Library/Containers/com.microsoft.Word/Data/Library/Caches/1033/TM03111221/Business%20cards%20(Bamboo,%2010%20per%20page,%20works%20with%20Avery%205371%20and%20simila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9B05A8431A9214CADD0ABCEB7C438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06C815-AADD-9E47-AFDA-4FF5187A471E}"/>
      </w:docPartPr>
      <w:docPartBody>
        <w:p w:rsidR="000E06F2" w:rsidRDefault="00DE78EF">
          <w:pPr>
            <w:pStyle w:val="19B05A8431A9214CADD0ABCEB7C43826"/>
          </w:pPr>
          <w:r w:rsidRPr="007D73E5">
            <w:rPr>
              <w:rStyle w:val="PlaceholderText"/>
            </w:rPr>
            <w:t>Author</w:t>
          </w:r>
        </w:p>
      </w:docPartBody>
    </w:docPart>
    <w:docPart>
      <w:docPartPr>
        <w:name w:val="17E1B557DE63A34EB9D7BE33332265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98B8A4-328A-FB40-AF13-4ECB8C127616}"/>
      </w:docPartPr>
      <w:docPartBody>
        <w:p w:rsidR="000E06F2" w:rsidRDefault="00DE78EF">
          <w:pPr>
            <w:pStyle w:val="17E1B557DE63A34EB9D7BE33332265E3"/>
          </w:pPr>
          <w:r w:rsidRPr="007D73E5">
            <w:rPr>
              <w:rStyle w:val="PlaceholderText"/>
            </w:rPr>
            <w:t>Author</w:t>
          </w:r>
        </w:p>
      </w:docPartBody>
    </w:docPart>
    <w:docPart>
      <w:docPartPr>
        <w:name w:val="14B99DF786432544B0B0638B79C52E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E15EF8-819E-CE4C-9AAA-4124204EEE0C}"/>
      </w:docPartPr>
      <w:docPartBody>
        <w:p w:rsidR="000E06F2" w:rsidRDefault="00DE78EF">
          <w:pPr>
            <w:pStyle w:val="14B99DF786432544B0B0638B79C52EB4"/>
          </w:pPr>
          <w:r w:rsidRPr="007D73E5">
            <w:rPr>
              <w:rStyle w:val="PlaceholderText"/>
            </w:rPr>
            <w:t>Author</w:t>
          </w:r>
        </w:p>
      </w:docPartBody>
    </w:docPart>
    <w:docPart>
      <w:docPartPr>
        <w:name w:val="DABE1A6CC056C6439871590431024B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7E90E8-35C9-8041-94D3-4E8A973361D9}"/>
      </w:docPartPr>
      <w:docPartBody>
        <w:p w:rsidR="000E06F2" w:rsidRDefault="00DE78EF">
          <w:pPr>
            <w:pStyle w:val="DABE1A6CC056C6439871590431024BB2"/>
          </w:pPr>
          <w:r w:rsidRPr="007D73E5">
            <w:rPr>
              <w:rStyle w:val="PlaceholderText"/>
            </w:rPr>
            <w:t>Author</w:t>
          </w:r>
        </w:p>
      </w:docPartBody>
    </w:docPart>
    <w:docPart>
      <w:docPartPr>
        <w:name w:val="BF0908142E43D145AED565FD1F317F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48AD81-EAC4-FD4F-8770-5A72E39BD475}"/>
      </w:docPartPr>
      <w:docPartBody>
        <w:p w:rsidR="000E06F2" w:rsidRDefault="00DE78EF">
          <w:pPr>
            <w:pStyle w:val="BF0908142E43D145AED565FD1F317F0A"/>
          </w:pPr>
          <w:r w:rsidRPr="007D73E5">
            <w:rPr>
              <w:rStyle w:val="PlaceholderText"/>
            </w:rPr>
            <w:t>Author</w:t>
          </w:r>
        </w:p>
      </w:docPartBody>
    </w:docPart>
    <w:docPart>
      <w:docPartPr>
        <w:name w:val="C4E1D53392599340ACD0CCCB6F373B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0CFD77-3149-EF4F-8091-4199B0DA1A86}"/>
      </w:docPartPr>
      <w:docPartBody>
        <w:p w:rsidR="000E06F2" w:rsidRDefault="00DE78EF">
          <w:pPr>
            <w:pStyle w:val="C4E1D53392599340ACD0CCCB6F373BAC"/>
          </w:pPr>
          <w:r w:rsidRPr="007D73E5">
            <w:rPr>
              <w:rStyle w:val="PlaceholderText"/>
            </w:rPr>
            <w:t>Author</w:t>
          </w:r>
        </w:p>
      </w:docPartBody>
    </w:docPart>
    <w:docPart>
      <w:docPartPr>
        <w:name w:val="3F658653477F80409E2AF5110C1195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0E76DF-9EB3-B64D-9B2A-A54881DE5816}"/>
      </w:docPartPr>
      <w:docPartBody>
        <w:p w:rsidR="000E06F2" w:rsidRDefault="00DE78EF">
          <w:pPr>
            <w:pStyle w:val="3F658653477F80409E2AF5110C1195D1"/>
          </w:pPr>
          <w:r w:rsidRPr="007D73E5">
            <w:rPr>
              <w:rStyle w:val="PlaceholderText"/>
            </w:rPr>
            <w:t>Author</w:t>
          </w:r>
        </w:p>
      </w:docPartBody>
    </w:docPart>
    <w:docPart>
      <w:docPartPr>
        <w:name w:val="49509D02C0F2C740A493A8BB104D3D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1D36EA-B51F-534A-97CC-1F74D8BFA746}"/>
      </w:docPartPr>
      <w:docPartBody>
        <w:p w:rsidR="000E06F2" w:rsidRDefault="00DE78EF">
          <w:pPr>
            <w:pStyle w:val="49509D02C0F2C740A493A8BB104D3D59"/>
          </w:pPr>
          <w:r w:rsidRPr="007D73E5">
            <w:rPr>
              <w:rStyle w:val="PlaceholderText"/>
            </w:rPr>
            <w:t>Author</w:t>
          </w:r>
        </w:p>
      </w:docPartBody>
    </w:docPart>
    <w:docPart>
      <w:docPartPr>
        <w:name w:val="1E78FA44050A2842BD4F87FFAA59B0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B5E71C-2260-1940-84C2-24CE22BFE63F}"/>
      </w:docPartPr>
      <w:docPartBody>
        <w:p w:rsidR="000E06F2" w:rsidRDefault="00DE78EF">
          <w:pPr>
            <w:pStyle w:val="1E78FA44050A2842BD4F87FFAA59B011"/>
          </w:pPr>
          <w:r w:rsidRPr="00644BFB">
            <w:t>Street Address, City, ST ZIP Code</w:t>
          </w:r>
        </w:p>
      </w:docPartBody>
    </w:docPart>
    <w:docPart>
      <w:docPartPr>
        <w:name w:val="7AD22B26944A094DB6CB6ADE9E4CA3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6FB41E-D9E3-D04F-BDA7-5FE56A61B546}"/>
      </w:docPartPr>
      <w:docPartBody>
        <w:p w:rsidR="000E06F2" w:rsidRDefault="00DE78EF">
          <w:pPr>
            <w:pStyle w:val="7AD22B26944A094DB6CB6ADE9E4CA3E4"/>
          </w:pPr>
          <w:r w:rsidRPr="007D73E5">
            <w:rPr>
              <w:rStyle w:val="PlaceholderText"/>
            </w:rPr>
            <w:t>Author</w:t>
          </w:r>
        </w:p>
      </w:docPartBody>
    </w:docPart>
    <w:docPart>
      <w:docPartPr>
        <w:name w:val="D1BAF6719E3A17469154F03B4611F5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73AAF6-3190-134F-9850-7CDEA1FACDD4}"/>
      </w:docPartPr>
      <w:docPartBody>
        <w:p w:rsidR="000E06F2" w:rsidRDefault="00DE78EF">
          <w:pPr>
            <w:pStyle w:val="D1BAF6719E3A17469154F03B4611F57C"/>
          </w:pPr>
          <w:r w:rsidRPr="007D73E5">
            <w:rPr>
              <w:rStyle w:val="PlaceholderText"/>
            </w:rPr>
            <w:t>Author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E98"/>
    <w:rsid w:val="00087BA8"/>
    <w:rsid w:val="000E06F2"/>
    <w:rsid w:val="00615E98"/>
    <w:rsid w:val="00DE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19B05A8431A9214CADD0ABCEB7C43826">
    <w:name w:val="19B05A8431A9214CADD0ABCEB7C43826"/>
  </w:style>
  <w:style w:type="paragraph" w:customStyle="1" w:styleId="17E1B557DE63A34EB9D7BE33332265E3">
    <w:name w:val="17E1B557DE63A34EB9D7BE33332265E3"/>
  </w:style>
  <w:style w:type="paragraph" w:customStyle="1" w:styleId="0465E05EF688654BB8D9AF2E0C26250F">
    <w:name w:val="0465E05EF688654BB8D9AF2E0C26250F"/>
  </w:style>
  <w:style w:type="paragraph" w:customStyle="1" w:styleId="E6F1E6C03527194A84A48E2AE0AE18EB">
    <w:name w:val="E6F1E6C03527194A84A48E2AE0AE18EB"/>
  </w:style>
  <w:style w:type="paragraph" w:customStyle="1" w:styleId="F057BE2CFFB9B34AA0AF5D0D5ECCC593">
    <w:name w:val="F057BE2CFFB9B34AA0AF5D0D5ECCC593"/>
  </w:style>
  <w:style w:type="paragraph" w:customStyle="1" w:styleId="AEAC57A220C7534D9659A4E1D1BBE795">
    <w:name w:val="AEAC57A220C7534D9659A4E1D1BBE795"/>
  </w:style>
  <w:style w:type="paragraph" w:customStyle="1" w:styleId="5B1CCCA2DC13E54ABBE805CABCF991B0">
    <w:name w:val="5B1CCCA2DC13E54ABBE805CABCF991B0"/>
  </w:style>
  <w:style w:type="paragraph" w:customStyle="1" w:styleId="5A0B88E082CEBF42AC55F98A88F46851">
    <w:name w:val="5A0B88E082CEBF42AC55F98A88F46851"/>
  </w:style>
  <w:style w:type="paragraph" w:customStyle="1" w:styleId="5244EACAB84EF141A1D43DB15E163B38">
    <w:name w:val="5244EACAB84EF141A1D43DB15E163B38"/>
  </w:style>
  <w:style w:type="paragraph" w:customStyle="1" w:styleId="3F0D71189D93044EA377B9BCD414D727">
    <w:name w:val="3F0D71189D93044EA377B9BCD414D727"/>
  </w:style>
  <w:style w:type="paragraph" w:customStyle="1" w:styleId="14B99DF786432544B0B0638B79C52EB4">
    <w:name w:val="14B99DF786432544B0B0638B79C52EB4"/>
  </w:style>
  <w:style w:type="paragraph" w:customStyle="1" w:styleId="DABE1A6CC056C6439871590431024BB2">
    <w:name w:val="DABE1A6CC056C6439871590431024BB2"/>
  </w:style>
  <w:style w:type="paragraph" w:customStyle="1" w:styleId="5A9A3DDDFAF0024F863F5A1B9453628E">
    <w:name w:val="5A9A3DDDFAF0024F863F5A1B9453628E"/>
  </w:style>
  <w:style w:type="paragraph" w:customStyle="1" w:styleId="EEB6641F0BF6D647A314F614AA0808EF">
    <w:name w:val="EEB6641F0BF6D647A314F614AA0808EF"/>
  </w:style>
  <w:style w:type="paragraph" w:customStyle="1" w:styleId="A4628F34A4FB2F49A9023C130219F23C">
    <w:name w:val="A4628F34A4FB2F49A9023C130219F23C"/>
  </w:style>
  <w:style w:type="paragraph" w:customStyle="1" w:styleId="11393DD74C53134DA9B5463E1DD8FEA2">
    <w:name w:val="11393DD74C53134DA9B5463E1DD8FEA2"/>
  </w:style>
  <w:style w:type="paragraph" w:customStyle="1" w:styleId="EA554E4E1910DC47A7419B537B18C7D3">
    <w:name w:val="EA554E4E1910DC47A7419B537B18C7D3"/>
  </w:style>
  <w:style w:type="paragraph" w:customStyle="1" w:styleId="1838D1A058ADF644A94E8698493DC9F9">
    <w:name w:val="1838D1A058ADF644A94E8698493DC9F9"/>
  </w:style>
  <w:style w:type="paragraph" w:customStyle="1" w:styleId="07C822F892E48B479817B5929A28AAF1">
    <w:name w:val="07C822F892E48B479817B5929A28AAF1"/>
  </w:style>
  <w:style w:type="paragraph" w:customStyle="1" w:styleId="D3EB01327BFAC74A9B96921672FB2358">
    <w:name w:val="D3EB01327BFAC74A9B96921672FB2358"/>
  </w:style>
  <w:style w:type="paragraph" w:customStyle="1" w:styleId="BF0908142E43D145AED565FD1F317F0A">
    <w:name w:val="BF0908142E43D145AED565FD1F317F0A"/>
  </w:style>
  <w:style w:type="paragraph" w:customStyle="1" w:styleId="C4E1D53392599340ACD0CCCB6F373BAC">
    <w:name w:val="C4E1D53392599340ACD0CCCB6F373BAC"/>
  </w:style>
  <w:style w:type="paragraph" w:customStyle="1" w:styleId="C97C6F08BBF6E943B07CE09D635AB219">
    <w:name w:val="C97C6F08BBF6E943B07CE09D635AB219"/>
  </w:style>
  <w:style w:type="paragraph" w:customStyle="1" w:styleId="821A65A3EAB9544A9A2655071B2AEC4A">
    <w:name w:val="821A65A3EAB9544A9A2655071B2AEC4A"/>
  </w:style>
  <w:style w:type="paragraph" w:customStyle="1" w:styleId="5FDC8AAE9BA78642BED04828A37B6DD2">
    <w:name w:val="5FDC8AAE9BA78642BED04828A37B6DD2"/>
  </w:style>
  <w:style w:type="paragraph" w:customStyle="1" w:styleId="94AF9362029F9D4EBB6A526A74BA067B">
    <w:name w:val="94AF9362029F9D4EBB6A526A74BA067B"/>
  </w:style>
  <w:style w:type="paragraph" w:customStyle="1" w:styleId="6653D1B450D2214BA1CDF0696E07E991">
    <w:name w:val="6653D1B450D2214BA1CDF0696E07E991"/>
  </w:style>
  <w:style w:type="paragraph" w:customStyle="1" w:styleId="78B5AEB1FEAC8F40AF533BADF14E1EF3">
    <w:name w:val="78B5AEB1FEAC8F40AF533BADF14E1EF3"/>
  </w:style>
  <w:style w:type="paragraph" w:customStyle="1" w:styleId="C66F0040E0AAE74F91A90FE570F758BD">
    <w:name w:val="C66F0040E0AAE74F91A90FE570F758BD"/>
  </w:style>
  <w:style w:type="paragraph" w:customStyle="1" w:styleId="8644D11574E3074E80D07E09D5607BDE">
    <w:name w:val="8644D11574E3074E80D07E09D5607BDE"/>
  </w:style>
  <w:style w:type="paragraph" w:customStyle="1" w:styleId="3F658653477F80409E2AF5110C1195D1">
    <w:name w:val="3F658653477F80409E2AF5110C1195D1"/>
  </w:style>
  <w:style w:type="paragraph" w:customStyle="1" w:styleId="49509D02C0F2C740A493A8BB104D3D59">
    <w:name w:val="49509D02C0F2C740A493A8BB104D3D59"/>
  </w:style>
  <w:style w:type="paragraph" w:customStyle="1" w:styleId="8CD2DD3D3CBCB84F90CC6F5AF3C0F834">
    <w:name w:val="8CD2DD3D3CBCB84F90CC6F5AF3C0F834"/>
  </w:style>
  <w:style w:type="paragraph" w:customStyle="1" w:styleId="8109F78139DFAF48871B18C6D10B2A32">
    <w:name w:val="8109F78139DFAF48871B18C6D10B2A32"/>
  </w:style>
  <w:style w:type="paragraph" w:customStyle="1" w:styleId="D0DBA126E7F73C4FA7CDA345C10E038A">
    <w:name w:val="D0DBA126E7F73C4FA7CDA345C10E038A"/>
  </w:style>
  <w:style w:type="paragraph" w:customStyle="1" w:styleId="D009631A670BDC4DAE3AE54591E9D5DB">
    <w:name w:val="D009631A670BDC4DAE3AE54591E9D5DB"/>
  </w:style>
  <w:style w:type="paragraph" w:customStyle="1" w:styleId="1E78FA44050A2842BD4F87FFAA59B011">
    <w:name w:val="1E78FA44050A2842BD4F87FFAA59B011"/>
  </w:style>
  <w:style w:type="paragraph" w:customStyle="1" w:styleId="26039F285EF6E5439C759413F6B6CCFD">
    <w:name w:val="26039F285EF6E5439C759413F6B6CCFD"/>
  </w:style>
  <w:style w:type="paragraph" w:customStyle="1" w:styleId="CA1B979A001F1C4696D79DE1AE2034C4">
    <w:name w:val="CA1B979A001F1C4696D79DE1AE2034C4"/>
  </w:style>
  <w:style w:type="paragraph" w:customStyle="1" w:styleId="C3D4D539285B634EAF60C73D9C2030CF">
    <w:name w:val="C3D4D539285B634EAF60C73D9C2030CF"/>
  </w:style>
  <w:style w:type="paragraph" w:customStyle="1" w:styleId="7AD22B26944A094DB6CB6ADE9E4CA3E4">
    <w:name w:val="7AD22B26944A094DB6CB6ADE9E4CA3E4"/>
  </w:style>
  <w:style w:type="paragraph" w:customStyle="1" w:styleId="D1BAF6719E3A17469154F03B4611F57C">
    <w:name w:val="D1BAF6719E3A17469154F03B4611F57C"/>
  </w:style>
  <w:style w:type="paragraph" w:customStyle="1" w:styleId="15D4795487A4154EBC8212F77792D0BC">
    <w:name w:val="15D4795487A4154EBC8212F77792D0BC"/>
  </w:style>
  <w:style w:type="paragraph" w:customStyle="1" w:styleId="C3131A4DEB23404A8089DC8725F7A809">
    <w:name w:val="C3131A4DEB23404A8089DC8725F7A809"/>
  </w:style>
  <w:style w:type="paragraph" w:customStyle="1" w:styleId="C53C7903568EF14EB401DF98608784C7">
    <w:name w:val="C53C7903568EF14EB401DF98608784C7"/>
  </w:style>
  <w:style w:type="paragraph" w:customStyle="1" w:styleId="AE2D5654314AF847938917EBDD7B400B">
    <w:name w:val="AE2D5654314AF847938917EBDD7B400B"/>
  </w:style>
  <w:style w:type="paragraph" w:customStyle="1" w:styleId="54053AD2E72B3442B771A0F177AE22BE">
    <w:name w:val="54053AD2E72B3442B771A0F177AE22BE"/>
  </w:style>
  <w:style w:type="paragraph" w:customStyle="1" w:styleId="9FBBF82599DC5141BB61896D16983348">
    <w:name w:val="9FBBF82599DC5141BB61896D16983348"/>
  </w:style>
  <w:style w:type="paragraph" w:customStyle="1" w:styleId="895F7587BD324F4895816145ACA50DE2">
    <w:name w:val="895F7587BD324F4895816145ACA50DE2"/>
  </w:style>
  <w:style w:type="paragraph" w:customStyle="1" w:styleId="5A4126354496CB46B9C3CA16B67DECF3">
    <w:name w:val="5A4126354496CB46B9C3CA16B67DECF3"/>
  </w:style>
  <w:style w:type="paragraph" w:customStyle="1" w:styleId="C05C2A61F18F4448AA247A97FAE60D4A">
    <w:name w:val="C05C2A61F18F4448AA247A97FAE60D4A"/>
    <w:rsid w:val="00615E98"/>
  </w:style>
  <w:style w:type="paragraph" w:customStyle="1" w:styleId="2EDBE6D9971FC04B98D89C1758D69BD1">
    <w:name w:val="2EDBE6D9971FC04B98D89C1758D69BD1"/>
    <w:rsid w:val="00615E98"/>
  </w:style>
  <w:style w:type="paragraph" w:customStyle="1" w:styleId="795113FE947FF9479BEF84A78E5AFDB4">
    <w:name w:val="795113FE947FF9479BEF84A78E5AFDB4"/>
    <w:rsid w:val="00615E98"/>
  </w:style>
  <w:style w:type="paragraph" w:customStyle="1" w:styleId="9A1D4EF10182484590F507F2896C5547">
    <w:name w:val="9A1D4EF10182484590F507F2896C5547"/>
    <w:rsid w:val="00615E98"/>
  </w:style>
  <w:style w:type="paragraph" w:customStyle="1" w:styleId="A52A105CD3F7EC43AFAE39E451505A7B">
    <w:name w:val="A52A105CD3F7EC43AFAE39E451505A7B"/>
    <w:rsid w:val="00615E98"/>
  </w:style>
  <w:style w:type="paragraph" w:customStyle="1" w:styleId="8AE94F31553C81488A244E8E798060C5">
    <w:name w:val="8AE94F31553C81488A244E8E798060C5"/>
    <w:rsid w:val="00615E98"/>
  </w:style>
  <w:style w:type="paragraph" w:customStyle="1" w:styleId="AD7930F4B3352F4E953E1B2713D91C3F">
    <w:name w:val="AD7930F4B3352F4E953E1B2713D91C3F"/>
    <w:rsid w:val="00615E98"/>
  </w:style>
  <w:style w:type="paragraph" w:customStyle="1" w:styleId="CBFE88DB008C5D469D91A93FBEFDB6EE">
    <w:name w:val="CBFE88DB008C5D469D91A93FBEFDB6EE"/>
    <w:rsid w:val="00615E98"/>
  </w:style>
  <w:style w:type="paragraph" w:customStyle="1" w:styleId="1931CDCE14E720499F8721B6C6172D96">
    <w:name w:val="1931CDCE14E720499F8721B6C6172D96"/>
    <w:rsid w:val="00615E98"/>
  </w:style>
  <w:style w:type="paragraph" w:customStyle="1" w:styleId="A271ADE42AEAFA45824ED0746BC2F925">
    <w:name w:val="A271ADE42AEAFA45824ED0746BC2F925"/>
    <w:rsid w:val="00615E98"/>
  </w:style>
  <w:style w:type="paragraph" w:customStyle="1" w:styleId="665C207E6BA0BA4997919E940D66BE2B">
    <w:name w:val="665C207E6BA0BA4997919E940D66BE2B"/>
    <w:rsid w:val="00615E98"/>
  </w:style>
  <w:style w:type="paragraph" w:customStyle="1" w:styleId="CB967A4CBA1EBA49A42570660919D4D3">
    <w:name w:val="CB967A4CBA1EBA49A42570660919D4D3"/>
    <w:rsid w:val="00615E98"/>
  </w:style>
  <w:style w:type="paragraph" w:customStyle="1" w:styleId="269FB3BC01223A4B9099F78616459857">
    <w:name w:val="269FB3BC01223A4B9099F78616459857"/>
    <w:rsid w:val="00615E98"/>
  </w:style>
  <w:style w:type="paragraph" w:customStyle="1" w:styleId="88F39AD0E4D1084A817C22173BFBC7CA">
    <w:name w:val="88F39AD0E4D1084A817C22173BFBC7CA"/>
    <w:rsid w:val="00615E98"/>
  </w:style>
  <w:style w:type="paragraph" w:customStyle="1" w:styleId="2BD95B92C5A2D04D8E41B3C9288D214D">
    <w:name w:val="2BD95B92C5A2D04D8E41B3C9288D214D"/>
    <w:rsid w:val="00615E98"/>
  </w:style>
  <w:style w:type="paragraph" w:customStyle="1" w:styleId="18E141EA2FDE3E4CAB74492183A3D847">
    <w:name w:val="18E141EA2FDE3E4CAB74492183A3D847"/>
    <w:rsid w:val="00615E98"/>
  </w:style>
  <w:style w:type="paragraph" w:customStyle="1" w:styleId="0C758C14569E8541BFE8CF9E98D2C6B5">
    <w:name w:val="0C758C14569E8541BFE8CF9E98D2C6B5"/>
    <w:rsid w:val="00615E98"/>
  </w:style>
  <w:style w:type="paragraph" w:customStyle="1" w:styleId="FA9C2D5870BA944DAADB605834502B30">
    <w:name w:val="FA9C2D5870BA944DAADB605834502B30"/>
    <w:rsid w:val="00615E98"/>
  </w:style>
  <w:style w:type="paragraph" w:customStyle="1" w:styleId="2659B8B175FD0140949D5D50F057BA8E">
    <w:name w:val="2659B8B175FD0140949D5D50F057BA8E"/>
    <w:rsid w:val="00615E98"/>
  </w:style>
  <w:style w:type="paragraph" w:customStyle="1" w:styleId="5D9623F298433D4D9E34156A4888B168">
    <w:name w:val="5D9623F298433D4D9E34156A4888B168"/>
    <w:rsid w:val="00615E98"/>
  </w:style>
  <w:style w:type="paragraph" w:customStyle="1" w:styleId="8801CC4A7D8C224587753D80EFEA7F31">
    <w:name w:val="8801CC4A7D8C224587753D80EFEA7F31"/>
    <w:rsid w:val="00615E98"/>
  </w:style>
  <w:style w:type="paragraph" w:customStyle="1" w:styleId="57122E7AC3AC3A4791498C5D87BDA6F1">
    <w:name w:val="57122E7AC3AC3A4791498C5D87BDA6F1"/>
    <w:rsid w:val="00615E98"/>
  </w:style>
  <w:style w:type="paragraph" w:customStyle="1" w:styleId="93C49467A22705458E8B95B338AEFC03">
    <w:name w:val="93C49467A22705458E8B95B338AEFC03"/>
    <w:rsid w:val="00615E98"/>
  </w:style>
  <w:style w:type="paragraph" w:customStyle="1" w:styleId="DB5706B28A27914A82AF5D31489F37B9">
    <w:name w:val="DB5706B28A27914A82AF5D31489F37B9"/>
    <w:rsid w:val="00615E98"/>
  </w:style>
  <w:style w:type="paragraph" w:customStyle="1" w:styleId="243EE15A8EADD048A9299F54E6B2825B">
    <w:name w:val="243EE15A8EADD048A9299F54E6B2825B"/>
    <w:rsid w:val="00615E98"/>
  </w:style>
  <w:style w:type="paragraph" w:customStyle="1" w:styleId="7F75EB2D3535E74D9128575B2A071DFC">
    <w:name w:val="7F75EB2D3535E74D9128575B2A071DFC"/>
    <w:rsid w:val="00615E98"/>
  </w:style>
  <w:style w:type="paragraph" w:customStyle="1" w:styleId="21DCBE0B6608C24BA00C13633BDF6E80">
    <w:name w:val="21DCBE0B6608C24BA00C13633BDF6E80"/>
    <w:rsid w:val="00615E98"/>
  </w:style>
  <w:style w:type="paragraph" w:customStyle="1" w:styleId="49E4C2371186054C92C15C1B794DBF65">
    <w:name w:val="49E4C2371186054C92C15C1B794DBF65"/>
    <w:rsid w:val="00615E98"/>
  </w:style>
  <w:style w:type="paragraph" w:customStyle="1" w:styleId="B0100B00CA707542B365EE458C2C2488">
    <w:name w:val="B0100B00CA707542B365EE458C2C2488"/>
    <w:rsid w:val="00615E98"/>
  </w:style>
  <w:style w:type="paragraph" w:customStyle="1" w:styleId="7E69F7359D6B1B408C288259784E189B">
    <w:name w:val="7E69F7359D6B1B408C288259784E189B"/>
    <w:rsid w:val="00615E98"/>
  </w:style>
  <w:style w:type="paragraph" w:customStyle="1" w:styleId="553FAE1C3FC1524B9F03776454084212">
    <w:name w:val="553FAE1C3FC1524B9F03776454084212"/>
    <w:rsid w:val="00615E98"/>
  </w:style>
  <w:style w:type="paragraph" w:customStyle="1" w:styleId="302FE80763700F4EA6CC4BDD93698064">
    <w:name w:val="302FE80763700F4EA6CC4BDD93698064"/>
    <w:rsid w:val="00615E98"/>
  </w:style>
  <w:style w:type="paragraph" w:customStyle="1" w:styleId="BA97EEBA3B4B2D41BEBE897516BCF706">
    <w:name w:val="BA97EEBA3B4B2D41BEBE897516BCF706"/>
    <w:rsid w:val="00615E98"/>
  </w:style>
  <w:style w:type="paragraph" w:customStyle="1" w:styleId="A52722D09E28AE4BA9FA0270D6099277">
    <w:name w:val="A52722D09E28AE4BA9FA0270D6099277"/>
    <w:rsid w:val="00615E98"/>
  </w:style>
  <w:style w:type="paragraph" w:customStyle="1" w:styleId="5B443BE82A224C428A2881B970051137">
    <w:name w:val="5B443BE82A224C428A2881B970051137"/>
    <w:rsid w:val="00615E98"/>
  </w:style>
  <w:style w:type="paragraph" w:customStyle="1" w:styleId="CFC26D4C2804474397423479EB853DD0">
    <w:name w:val="CFC26D4C2804474397423479EB853DD0"/>
    <w:rsid w:val="00615E98"/>
  </w:style>
  <w:style w:type="paragraph" w:customStyle="1" w:styleId="946BA3F29894E3479C31B50FE696A163">
    <w:name w:val="946BA3F29894E3479C31B50FE696A163"/>
    <w:rsid w:val="00615E98"/>
  </w:style>
  <w:style w:type="paragraph" w:customStyle="1" w:styleId="A934434DC7C5B344B442E9E3520A0FAC">
    <w:name w:val="A934434DC7C5B344B442E9E3520A0FAC"/>
    <w:rsid w:val="00615E98"/>
  </w:style>
  <w:style w:type="paragraph" w:customStyle="1" w:styleId="FC4D00D7DB46134D95276F7644164005">
    <w:name w:val="FC4D00D7DB46134D95276F7644164005"/>
    <w:rsid w:val="00615E98"/>
  </w:style>
  <w:style w:type="paragraph" w:customStyle="1" w:styleId="A07EAA8FB11418429C8D3579635E686D">
    <w:name w:val="A07EAA8FB11418429C8D3579635E686D"/>
    <w:rsid w:val="00615E98"/>
  </w:style>
  <w:style w:type="paragraph" w:customStyle="1" w:styleId="E4FDC8EC392B5046BB7F1BA8100AF228">
    <w:name w:val="E4FDC8EC392B5046BB7F1BA8100AF228"/>
    <w:rsid w:val="00615E98"/>
  </w:style>
  <w:style w:type="paragraph" w:customStyle="1" w:styleId="F75159999CE25F42ABB179283766A063">
    <w:name w:val="F75159999CE25F42ABB179283766A063"/>
    <w:rsid w:val="00615E98"/>
  </w:style>
  <w:style w:type="paragraph" w:customStyle="1" w:styleId="CACA03BDCB51EC4F8C28454F8CB4ED97">
    <w:name w:val="CACA03BDCB51EC4F8C28454F8CB4ED97"/>
    <w:rsid w:val="00615E98"/>
  </w:style>
  <w:style w:type="paragraph" w:customStyle="1" w:styleId="3394B3D672682540A58A9EF8C1516FAC">
    <w:name w:val="3394B3D672682540A58A9EF8C1516FAC"/>
    <w:rsid w:val="00615E98"/>
  </w:style>
  <w:style w:type="paragraph" w:customStyle="1" w:styleId="4F9E77B7ACC08244883802127BA6C82B">
    <w:name w:val="4F9E77B7ACC08244883802127BA6C82B"/>
    <w:rsid w:val="00615E98"/>
  </w:style>
  <w:style w:type="paragraph" w:customStyle="1" w:styleId="A239B081AA57C94592465D9BC539D26A">
    <w:name w:val="A239B081AA57C94592465D9BC539D26A"/>
    <w:rsid w:val="00615E98"/>
  </w:style>
  <w:style w:type="paragraph" w:customStyle="1" w:styleId="FECD19C158F0BA4A81ED0D4A707A5A00">
    <w:name w:val="FECD19C158F0BA4A81ED0D4A707A5A00"/>
    <w:rsid w:val="00615E98"/>
  </w:style>
  <w:style w:type="paragraph" w:customStyle="1" w:styleId="E33BE28D4E7386409963DC635EACC714">
    <w:name w:val="E33BE28D4E7386409963DC635EACC714"/>
    <w:rsid w:val="00615E98"/>
  </w:style>
  <w:style w:type="paragraph" w:customStyle="1" w:styleId="5ABB9CEEF854D645B8CDDA73A8B156A7">
    <w:name w:val="5ABB9CEEF854D645B8CDDA73A8B156A7"/>
    <w:rsid w:val="00615E98"/>
  </w:style>
  <w:style w:type="paragraph" w:customStyle="1" w:styleId="CFF1DC94F116D841A7FDCA1A72D81334">
    <w:name w:val="CFF1DC94F116D841A7FDCA1A72D81334"/>
    <w:rsid w:val="00615E98"/>
  </w:style>
  <w:style w:type="paragraph" w:customStyle="1" w:styleId="95634C943417774C9F6AB0C9B2CDE99C">
    <w:name w:val="95634C943417774C9F6AB0C9B2CDE99C"/>
    <w:rsid w:val="00615E98"/>
  </w:style>
  <w:style w:type="paragraph" w:customStyle="1" w:styleId="4ED3666CAD4C4645A98AAAD0E82AF30D">
    <w:name w:val="4ED3666CAD4C4645A98AAAD0E82AF30D"/>
    <w:rsid w:val="00615E98"/>
  </w:style>
  <w:style w:type="paragraph" w:customStyle="1" w:styleId="CCAF6935F0E11747B89556E812854A92">
    <w:name w:val="CCAF6935F0E11747B89556E812854A92"/>
    <w:rsid w:val="00615E98"/>
  </w:style>
  <w:style w:type="paragraph" w:customStyle="1" w:styleId="10840786B723E34286E85D5DA098DA69">
    <w:name w:val="10840786B723E34286E85D5DA098DA69"/>
    <w:rsid w:val="00615E98"/>
  </w:style>
  <w:style w:type="paragraph" w:customStyle="1" w:styleId="7EA9159A210C9945B4C8CADB128A1FBC">
    <w:name w:val="7EA9159A210C9945B4C8CADB128A1FBC"/>
    <w:rsid w:val="00615E98"/>
  </w:style>
  <w:style w:type="paragraph" w:customStyle="1" w:styleId="C37B4B9374965143A4F92FA0D3F9A61A">
    <w:name w:val="C37B4B9374965143A4F92FA0D3F9A61A"/>
    <w:rsid w:val="00615E98"/>
  </w:style>
  <w:style w:type="paragraph" w:customStyle="1" w:styleId="DA49A7C5DE80964C8FB50160AA001B45">
    <w:name w:val="DA49A7C5DE80964C8FB50160AA001B45"/>
    <w:rsid w:val="00615E98"/>
  </w:style>
  <w:style w:type="paragraph" w:customStyle="1" w:styleId="B3F5C45751B63E40A2AE91B378F565CC">
    <w:name w:val="B3F5C45751B63E40A2AE91B378F565CC"/>
    <w:rsid w:val="00615E98"/>
  </w:style>
  <w:style w:type="paragraph" w:customStyle="1" w:styleId="D5DC76732BB03946A4570353F00ACA31">
    <w:name w:val="D5DC76732BB03946A4570353F00ACA31"/>
    <w:rsid w:val="00615E98"/>
  </w:style>
  <w:style w:type="paragraph" w:customStyle="1" w:styleId="445E16E74BF9414E9FC6B4E0288D5B74">
    <w:name w:val="445E16E74BF9414E9FC6B4E0288D5B74"/>
    <w:rsid w:val="00615E98"/>
  </w:style>
  <w:style w:type="paragraph" w:customStyle="1" w:styleId="9413441A2040964CAE4C4226620A5DAE">
    <w:name w:val="9413441A2040964CAE4C4226620A5DAE"/>
    <w:rsid w:val="00615E98"/>
  </w:style>
  <w:style w:type="paragraph" w:customStyle="1" w:styleId="ACA0029A28348147A098D2BDE6E3F778">
    <w:name w:val="ACA0029A28348147A098D2BDE6E3F778"/>
    <w:rsid w:val="00615E98"/>
  </w:style>
  <w:style w:type="paragraph" w:customStyle="1" w:styleId="0967979EE15D5B479A87EB87FCBFBD98">
    <w:name w:val="0967979EE15D5B479A87EB87FCBFBD98"/>
    <w:rsid w:val="00615E98"/>
  </w:style>
  <w:style w:type="paragraph" w:customStyle="1" w:styleId="5AF8C2652EC0B746A717405A550579A8">
    <w:name w:val="5AF8C2652EC0B746A717405A550579A8"/>
    <w:rsid w:val="00615E98"/>
  </w:style>
  <w:style w:type="paragraph" w:customStyle="1" w:styleId="536D2BC584440F4280816CBDAEE72124">
    <w:name w:val="536D2BC584440F4280816CBDAEE72124"/>
    <w:rsid w:val="00615E98"/>
  </w:style>
  <w:style w:type="paragraph" w:customStyle="1" w:styleId="ABB8A0527C6F8641B9B8485726B9C58C">
    <w:name w:val="ABB8A0527C6F8641B9B8485726B9C58C"/>
    <w:rsid w:val="00615E98"/>
  </w:style>
  <w:style w:type="paragraph" w:customStyle="1" w:styleId="443B1E056FE7AF459E78F9C5AC57A98F">
    <w:name w:val="443B1E056FE7AF459E78F9C5AC57A98F"/>
    <w:rsid w:val="00615E98"/>
  </w:style>
  <w:style w:type="paragraph" w:customStyle="1" w:styleId="3A3D9632D0FFAC4D98351F07910A6391">
    <w:name w:val="3A3D9632D0FFAC4D98351F07910A6391"/>
    <w:rsid w:val="00615E98"/>
  </w:style>
  <w:style w:type="paragraph" w:customStyle="1" w:styleId="F4F8ADA7EE17994F8FABC458C5EABDBE">
    <w:name w:val="F4F8ADA7EE17994F8FABC458C5EABDBE"/>
    <w:rsid w:val="00615E98"/>
  </w:style>
  <w:style w:type="paragraph" w:customStyle="1" w:styleId="13F49DB7B8BEA744BE72E82196E09A78">
    <w:name w:val="13F49DB7B8BEA744BE72E82196E09A78"/>
    <w:rsid w:val="00615E98"/>
  </w:style>
  <w:style w:type="paragraph" w:customStyle="1" w:styleId="81348AD53CA40544B301F18781D645AF">
    <w:name w:val="81348AD53CA40544B301F18781D645AF"/>
    <w:rsid w:val="00615E98"/>
  </w:style>
  <w:style w:type="paragraph" w:customStyle="1" w:styleId="F9B17B6EB4D49E48852CBB0A19CF305D">
    <w:name w:val="F9B17B6EB4D49E48852CBB0A19CF305D"/>
    <w:rsid w:val="00615E98"/>
  </w:style>
  <w:style w:type="paragraph" w:customStyle="1" w:styleId="C19FD04FF39F074FB0FCA8E2120B4607">
    <w:name w:val="C19FD04FF39F074FB0FCA8E2120B4607"/>
    <w:rsid w:val="00615E98"/>
  </w:style>
  <w:style w:type="paragraph" w:customStyle="1" w:styleId="E747822CE0DC6C44A28A30497EA3B0E1">
    <w:name w:val="E747822CE0DC6C44A28A30497EA3B0E1"/>
    <w:rsid w:val="00615E98"/>
  </w:style>
  <w:style w:type="paragraph" w:customStyle="1" w:styleId="DCA2CDBC15BB5A42AEBAF08B46249245">
    <w:name w:val="DCA2CDBC15BB5A42AEBAF08B46249245"/>
    <w:rsid w:val="00615E98"/>
  </w:style>
  <w:style w:type="paragraph" w:customStyle="1" w:styleId="AD0398BE733D5342A4269591720FD164">
    <w:name w:val="AD0398BE733D5342A4269591720FD164"/>
    <w:rsid w:val="00615E98"/>
  </w:style>
  <w:style w:type="paragraph" w:customStyle="1" w:styleId="787F335A96B9AD46A73B03D2E101ACBD">
    <w:name w:val="787F335A96B9AD46A73B03D2E101ACBD"/>
    <w:rsid w:val="00615E98"/>
  </w:style>
  <w:style w:type="paragraph" w:customStyle="1" w:styleId="A2B549AC19BC264BAC848BC8BDE43DA8">
    <w:name w:val="A2B549AC19BC264BAC848BC8BDE43DA8"/>
    <w:rsid w:val="00615E98"/>
  </w:style>
  <w:style w:type="paragraph" w:customStyle="1" w:styleId="99B0C5B2CA212F4D9D220C54281A9575">
    <w:name w:val="99B0C5B2CA212F4D9D220C54281A9575"/>
    <w:rsid w:val="00615E98"/>
  </w:style>
  <w:style w:type="paragraph" w:customStyle="1" w:styleId="E6989657FCFE20499F73A34BCFE98064">
    <w:name w:val="E6989657FCFE20499F73A34BCFE98064"/>
    <w:rsid w:val="00615E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theme/theme1.xml><?xml version="1.0" encoding="utf-8"?>
<a:theme xmlns:a="http://schemas.openxmlformats.org/drawingml/2006/main" name="Office Theme">
  <a:themeElements>
    <a:clrScheme name="Nature Business Cards">
      <a:dk1>
        <a:sysClr val="windowText" lastClr="000000"/>
      </a:dk1>
      <a:lt1>
        <a:sysClr val="window" lastClr="FFFFFF"/>
      </a:lt1>
      <a:dk2>
        <a:srgbClr val="361817"/>
      </a:dk2>
      <a:lt2>
        <a:srgbClr val="FAEDD9"/>
      </a:lt2>
      <a:accent1>
        <a:srgbClr val="418E24"/>
      </a:accent1>
      <a:accent2>
        <a:srgbClr val="82C452"/>
      </a:accent2>
      <a:accent3>
        <a:srgbClr val="02779E"/>
      </a:accent3>
      <a:accent4>
        <a:srgbClr val="E89F03"/>
      </a:accent4>
      <a:accent5>
        <a:srgbClr val="8C5485"/>
      </a:accent5>
      <a:accent6>
        <a:srgbClr val="D9522A"/>
      </a:accent6>
      <a:hlink>
        <a:srgbClr val="7F7F7F"/>
      </a:hlink>
      <a:folHlink>
        <a:srgbClr val="7F7F7F"/>
      </a:folHlink>
    </a:clrScheme>
    <a:fontScheme name="Nature Business Cards">
      <a:majorFont>
        <a:latin typeface="Century"/>
        <a:ea typeface=""/>
        <a:cs typeface=""/>
      </a:majorFont>
      <a:minorFont>
        <a:latin typeface="Century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employees xmlns="http://schemas.microsoft.com/temp/samples">
  <employee>
    <CustomerName/>
    <CompanyName>&lt;?xml version="1.0" standalone="yes"?&gt;
&lt;?mso-application progid="Word.Document"?&gt;
&lt;pkg:package xmlns:pkg="http://schemas.microsoft.com/office/2006/xmlPackage"&gt;&lt;pkg:part pkg:name="/_rels/.rels" pkg:contentType="application/vnd.openxmlformats-package.relationships+xml" pkg:padding="512"&gt;&lt;pkg:xmlData&gt;&lt;Relationships xmlns="http://schemas.openxmlformats.org/package/2006/relationships"&gt;&lt;Relationship Id="rId1" Type="http://schemas.openxmlformats.org/officeDocument/2006/relationships/officeDocument" Target="word/document.xml"/&gt;&lt;/Relationships&gt;&lt;/pkg:xmlData&gt;&lt;/pkg:part&gt;&lt;pkg:part pkg:name="/word/document.xml" pkg:contentType="application/vnd.openxmlformats-officedocument.wordprocessingml.document.main+xml"&gt;&lt;pkg:xmlData&gt;&lt;w:document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wp14"&gt;&lt;w:body&gt;&lt;w:p w:rsidR="00000000" w:rsidRDefault="001F430D"&gt;&lt;w:r w:rsidRPr="001F430D"&gt;&lt;w:t&gt;email&lt;/w:t&gt;&lt;/w:r&gt;&lt;/w:p&gt;&lt;w:sectPr w:rsidR="00000000"&gt;&lt;w:pgSz w:w="12240" w:h="15840"/&gt;&lt;w:pgMar w:top="1440" w:right="1440" w:bottom="1440" w:left="1440" w:header="720" w:footer="720" w:gutter="0"/&gt;&lt;w:cols w:space="720"/&gt;&lt;/w:sectPr&gt;&lt;/w:body&gt;&lt;/w:document&gt;&lt;/pkg:xmlData&gt;&lt;/pkg:part&gt;&lt;pkg:part pkg:name="/word/_rels/document.xml.rels" pkg:contentType="application/vnd.openxmlformats-package.relationships+xml" pkg:padding="256"&gt;&lt;pkg:xmlData&gt;&lt;Relationships xmlns="http://schemas.openxmlformats.org/package/2006/relationships"&gt;&lt;Relationship Id="rId1" Type="http://schemas.openxmlformats.org/officeDocument/2006/relationships/styles" Target="styles.xml"/&gt;&lt;/Relationships&gt;&lt;/pkg:xmlData&gt;&lt;/pkg:part&gt;&lt;pkg:part pkg:name="/word/styles.xml" pkg:contentType="application/vnd.openxmlformats-officedocument.wordprocessingml.styles+xml"&gt;&lt;pkg:xmlData&gt;&lt;w:styles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w16se"&gt;&lt;w:docDefaults&gt;&lt;w:rPrDefault&gt;&lt;w:rPr&gt;&lt;w:rFonts w:asciiTheme="minorHAnsi" w:eastAsiaTheme="minorHAnsi" w:hAnsiTheme="minorHAnsi" w:cstheme="minorBidi"/&gt;&lt;w:color w:val="595959" w:themeColor="text1" w:themeTint="A6"/&gt;&lt;w:kern w:val="2"/&gt;&lt;w:sz w:val="18"/&gt;&lt;w:szCs w:val="18"/&gt;&lt;w:lang w:val="en-US" w:eastAsia="ja-JP" w:bidi="ar-SA"/&gt;&lt;w14:ligatures w14:val="standard"/&gt;&lt;/w:rPr&gt;&lt;/w:rPrDefault&gt;&lt;w:pPrDefault&gt;&lt;w:pPr&gt;&lt;w:spacing w:line="228" w:lineRule="auto"/&gt;&lt;w:ind w:left="288" w:right="936"/&gt;&lt;/w:pPr&gt;&lt;/w:pPrDefault&gt;&lt;/w:docDefaults&gt;&lt;w:style w:type="paragraph" w:default="1" w:styleId="Normal"&gt;&lt;w:name w:val="Normal"/&gt;&lt;w:qFormat/&gt;&lt;w:rsid w:val="00DF630C"/&gt;&lt;w:rPr&gt;&lt;w14:ligatures w14:val="none"/&gt;&lt;/w:rPr&gt;&lt;/w:style&gt;&lt;w:style w:type="paragraph" w:styleId="Heading1"&gt;&lt;w:name w:val="heading 1"/&gt;&lt;w:basedOn w:val="Normal"/&gt;&lt;w:link w:val="Heading1Char"/&gt;&lt;w:uiPriority w:val="1"/&gt;&lt;w:qFormat/&gt;&lt;w:rsid w:val="00E94682"/&gt;&lt;w:pPr&gt;&lt;w:keepNext/&gt;&lt;w:keepLines/&gt;&lt;w:spacing w:line="204" w:lineRule="auto"/&gt;&lt;w:ind w:right="2592"/&gt;&lt;w:outlineLvl w:val="0"/&gt;&lt;/w:pPr&gt;&lt;w:rPr&gt;&lt;w:rFonts w:asciiTheme="majorHAnsi" w:eastAsiaTheme="majorEastAsia" w:hAnsiTheme="majorHAnsi" w:cstheme="majorBidi"/&gt;&lt;w:caps/&gt;&lt;w:color w:val="418E24" w:themeColor="accent1"/&gt;&lt;w:sz w:val="30"/&gt;&lt;w:szCs w:val="32"/&gt;&lt;/w:rPr&gt;&lt;/w:style&gt;&lt;w:style w:type="character" w:default="1" w:styleId="DefaultParagraphFont"&gt;&lt;w:name w:val="Default Paragraph Font"/&gt;&lt;w:uiPriority w:val="1"/&gt;&lt;w:unhideWhenUsed/&gt;&lt;/w:style&gt;&lt;w:style w:type="table" w:default="1" w:styleId="TableNormal"&gt;&lt;w:name w:val="Normal Table"/&gt;&lt;w:uiPriority w:val="99"/&gt;&lt;w:semiHidden/&gt;&lt;w:unhideWhenUsed/&gt;&lt;w:tblPr&gt;&lt;w:tblInd w:w="0" w:type="dxa"/&gt;&lt;w:tblCellMar&gt;&lt;w:top w:w="0" w:type="dxa"/&gt;&lt;w:left w:w="108" w:type="dxa"/&gt;&lt;w:bottom w:w="0" w:type="dxa"/&gt;&lt;w:right w:w="108" w:type="dxa"/&gt;&lt;/w:tblCellMar&gt;&lt;/w:tblPr&gt;&lt;/w:style&gt;&lt;w:style w:type="numbering" w:default="1" w:styleId="NoList"&gt;&lt;w:name w:val="No List"/&gt;&lt;w:uiPriority w:val="99"/&gt;&lt;w:semiHidden/&gt;&lt;w:unhideWhenUsed/&gt;&lt;/w:style&gt;&lt;w:style w:type="table" w:styleId="TableGrid"&gt;&lt;w:name w:val="Table Grid"/&gt;&lt;w:basedOn w:val="TableNormal"/&gt;&lt;w:uiPriority w:val="39"/&gt;&lt;w:tblPr&gt;&lt;w:tblBorders&gt;&lt;w:top w:val="single" w:sz="4" w:space="0" w:color="auto"/&gt;&lt;w:left w:val="single" w:sz="4" w:space="0" w:color="auto"/&gt;&lt;w:bottom w:val="single" w:sz="4" w:space="0" w:color="auto"/&gt;&lt;w:right w:val="single" w:sz="4" w:space="0" w:color="auto"/&gt;&lt;w:insideH w:val="single" w:sz="4" w:space="0" w:color="auto"/&gt;&lt;w:insideV w:val="single" w:sz="4" w:space="0" w:color="auto"/&gt;&lt;/w:tblBorders&gt;&lt;/w:tblPr&gt;&lt;/w:style&gt;&lt;w:style w:type="character" w:styleId="PlaceholderText"&gt;&lt;w:name w:val="Placeholder Text"/&gt;&lt;w:basedOn w:val="DefaultParagraphFont"/&gt;&lt;w:uiPriority w:val="99"/&gt;&lt;w:semiHidden/&gt;&lt;w:rPr&gt;&lt;w:color w:val="808080"/&gt;&lt;/w:rPr&gt;&lt;/w:style&gt;&lt;w:style w:type="paragraph" w:styleId="BalloonText"&gt;&lt;w:name w:val="Balloon Text"/&gt;&lt;w:basedOn w:val="Normal"/&gt;&lt;w:link w:val="BalloonTextChar"/&gt;&lt;w:uiPriority w:val="99"/&gt;&lt;w:semiHidden/&gt;&lt;w:unhideWhenUsed/&gt;&lt;w:rPr&gt;&lt;w:rFonts w:ascii="Segoe UI" w:hAnsi="Segoe UI" w:cs="Segoe UI"/&gt;&lt;/w:rPr&gt;&lt;/w:style&gt;&lt;w:style w:type="character" w:styleId="FollowedHyperlink"&gt;&lt;w:name w:val="FollowedHyperlink"/&gt;&lt;w:basedOn w:val="DefaultParagraphFont"/&gt;&lt;w:uiPriority w:val="99"/&gt;&lt;w:semiHidden/&gt;&lt;w:unhideWhenUsed/&gt;&lt;w:rPr&gt;&lt;w:color w:val="7F7F7F" w:themeColor="followedHyperlink"/&gt;&lt;w:u w:val="none"/&gt;&lt;/w:rPr&gt;&lt;/w:style&gt;&lt;w:style w:type="character" w:customStyle="1" w:styleId="BalloonTextChar"&gt;&lt;w:name w:val="Balloon Text Char"/&gt;&lt;w:basedOn w:val="DefaultParagraphFont"/&gt;&lt;w:link w:val="BalloonText"/&gt;&lt;w:uiPriority w:val="99"/&gt;&lt;w:semiHidden/&gt;&lt;w:rPr&gt;&lt;w:rFonts w:ascii="Segoe UI" w:hAnsi="Segoe UI" w:cs="Segoe UI"/&gt;&lt;w:sz w:val="18"/&gt;&lt;/w:rPr&gt;&lt;/w:style&gt;&lt;w:style w:type="paragraph" w:styleId="Header"&gt;&lt;w:name w:val="header"/&gt;&lt;w:basedOn w:val="Normal"/&gt;&lt;w:link w:val="HeaderChar"/&gt;&lt;w:uiPriority w:val="99"/&gt;&lt;w:unhideWhenUsed/&gt;&lt;w:rsid w:val="00EB71D1"/&gt;&lt;/w:style&gt;&lt;w:style w:type="character" w:customStyle="1" w:styleId="HeaderChar"&gt;&lt;w:name w:val="Header Char"/&gt;&lt;w:basedOn w:val="DefaultParagraphFont"/&gt;&lt;w:link w:val="Header"/&gt;&lt;w:uiPriority w:val="99"/&gt;&lt;w:rsid w:val="00EB71D1"/&gt;&lt;w:rPr&gt;&lt;w14:ligatures w14:val="none"/&gt;&lt;/w:rPr&gt;&lt;/w:style&gt;&lt;w:style w:type="paragraph" w:styleId="Footer"&gt;&lt;w:name w:val="footer"/&gt;&lt;w:basedOn w:val="Normal"/&gt;&lt;w:link w:val="FooterChar"/&gt;&lt;w:uiPriority w:val="99"/&gt;&lt;w:unhideWhenUsed/&gt;&lt;w:rsid w:val="00EB71D1"/&gt;&lt;/w:style&gt;&lt;w:style w:type="character" w:customStyle="1" w:styleId="FooterChar"&gt;&lt;w:name w:val="Footer Char"/&gt;&lt;w:basedOn w:val="DefaultParagraphFont"/&gt;&lt;w:link w:val="Footer"/&gt;&lt;w:uiPriority w:val="99"/&gt;&lt;w:rsid w:val="00EB71D1"/&gt;&lt;w:rPr&gt;&lt;w14:ligatures w14:val="none"/&gt;&lt;/w:rPr&gt;&lt;/w:style&gt;&lt;w:style w:type="character" w:customStyle="1" w:styleId="Heading1Char"&gt;&lt;w:name w:val="Heading 1 Char"/&gt;&lt;w:basedOn w:val="DefaultParagraphFont"/&gt;&lt;w:link w:val="Heading1"/&gt;&lt;w:uiPriority w:val="1"/&gt;&lt;w:rsid w:val="00FF7398"/&gt;&lt;w:rPr&gt;&lt;w:rFonts w:asciiTheme="majorHAnsi" w:eastAsiaTheme="majorEastAsia" w:hAnsiTheme="majorHAnsi" w:cstheme="majorBidi"/&gt;&lt;w:caps/&gt;&lt;w:color w:val="418E24" w:themeColor="accent1"/&gt;&lt;w:sz w:val="30"/&gt;&lt;w:szCs w:val="32"/&gt;&lt;w14:ligatures w14:val="none"/&gt;&lt;/w:rPr&gt;&lt;/w:style&gt;&lt;/w:styles&gt;&lt;/pkg:xmlData&gt;&lt;/pkg:part&gt;&lt;/pkg:package&gt;
</CompanyName>
    <SenderAddress/>
    <Address>&lt;?xml version="1.0" standalone="yes"?&gt;
&lt;?mso-application progid="Word.Document"?&gt;
&lt;pkg:package xmlns:pkg="http://schemas.microsoft.com/office/2006/xmlPackage"&gt;&lt;pkg:part pkg:name="/_rels/.rels" pkg:contentType="application/vnd.openxmlformats-package.relationships+xml" pkg:padding="512"&gt;&lt;pkg:xmlData&gt;&lt;Relationships xmlns="http://schemas.openxmlformats.org/package/2006/relationships"&gt;&lt;Relationship Id="rId1" Type="http://schemas.openxmlformats.org/officeDocument/2006/relationships/officeDocument" Target="word/document.xml"/&gt;&lt;/Relationships&gt;&lt;/pkg:xmlData&gt;&lt;/pkg:part&gt;&lt;pkg:part pkg:name="/word/document.xml" pkg:contentType="application/vnd.openxmlformats-officedocument.wordprocessingml.document.main+xml"&gt;&lt;pkg:xmlData&gt;&lt;w:document mc:Ignorable="w14 w15 wp14"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xmlns:wps="http://schemas.microsoft.com/office/word/2010/wordprocessingShape"&gt;&lt;w:body&gt;&lt;w:p w:rsidR="00000000" w:rsidRDefault="00D16C32"&gt;&lt;w:r w:rsidRPr="007C5786"&gt;&lt;w:rPr&gt;&lt;w:sz w:val="24"/&gt;&lt;w:szCs w:val="24"/&gt;&lt;/w:rPr&gt;&lt;w:t&gt;Practice good manners&lt;/w:t&gt;&lt;/w:r&gt;&lt;w:r&gt;&lt;w:rPr&gt;&lt;w:sz w:val="24"/&gt;&lt;w:szCs w:val="24"/&gt;&lt;/w:rPr&gt;&lt;w:t xml:space="preserve"&gt; whether or not anyone is watching&lt;/w:t&gt;&lt;/w:r&gt;&lt;/w:p&gt;&lt;w:sectPr w:rsidR="00000000"&gt;&lt;w:pgSz w:w="12240" w:h="15840"/&gt;&lt;w:pgMar w:top="1440" w:right="1440" w:bottom="1440" w:left="1440" w:header="720" w:footer="720" w:gutter="0"/&gt;&lt;w:cols w:space="720"/&gt;&lt;/w:sectPr&gt;&lt;/w:body&gt;&lt;/w:document&gt;&lt;/pkg:xmlData&gt;&lt;/pkg:part&gt;&lt;pkg:part pkg:name="/word/_rels/document.xml.rels" pkg:contentType="application/vnd.openxmlformats-package.relationships+xml" pkg:padding="256"&gt;&lt;pkg:xmlData&gt;&lt;Relationships xmlns="http://schemas.openxmlformats.org/package/2006/relationships"&gt;&lt;Relationship Id="rId1" Type="http://schemas.openxmlformats.org/officeDocument/2006/relationships/styles" Target="styles.xml"/&gt;&lt;/Relationships&gt;&lt;/pkg:xmlData&gt;&lt;/pkg:part&gt;&lt;pkg:part pkg:name="/word/styles.xml" pkg:contentType="application/vnd.openxmlformats-officedocument.wordprocessingml.styles+xml"&gt;&lt;pkg:xmlData&gt;&lt;w:styles mc:Ignorable="w14 w15"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xmlns:w15="http://schemas.microsoft.com/office/word/2012/wordml"&gt;&lt;w:docDefaults&gt;&lt;w:rPrDefault&gt;&lt;w:rPr&gt;&lt;w:rFonts w:asciiTheme="minorHAnsi" w:eastAsiaTheme="minorHAnsi" w:hAnsiTheme="minorHAnsi" w:cstheme="minorBidi"/&gt;&lt;w:color w:val="595959" w:themeColor="text1" w:themeTint="A6"/&gt;&lt;w:kern w:val="2"/&gt;&lt;w:sz w:val="18"/&gt;&lt;w:szCs w:val="18"/&gt;&lt;w:lang w:val="en-US" w:eastAsia="ja-JP" w:bidi="ar-SA"/&gt;&lt;w14:ligatures w14:val="standard"/&gt;&lt;/w:rPr&gt;&lt;/w:rPrDefault&gt;&lt;w:pPrDefault&gt;&lt;w:pPr&gt;&lt;w:spacing w:line="228" w:lineRule="auto"/&gt;&lt;w:ind w:left="288" w:right="936"/&gt;&lt;/w:pPr&gt;&lt;/w:pPrDefault&gt;&lt;/w:docDefaults&gt;&lt;w:style w:type="paragraph" w:default="1" w:styleId="Normal"&gt;&lt;w:name w:val="Normal"/&gt;&lt;w:qFormat/&gt;&lt;w:rsid w:val="00DF630C"/&gt;&lt;w:rPr&gt;&lt;w14:ligatures w14:val="none"/&gt;&lt;/w:rPr&gt;&lt;/w:style&gt;&lt;w:style w:type="paragraph" w:styleId="Heading1"&gt;&lt;w:name w:val="heading 1"/&gt;&lt;w:basedOn w:val="Normal"/&gt;&lt;w:link w:val="Heading1Char"/&gt;&lt;w:uiPriority w:val="1"/&gt;&lt;w:qFormat/&gt;&lt;w:rsid w:val="00E94682"/&gt;&lt;w:pPr&gt;&lt;w:keepNext/&gt;&lt;w:keepLines/&gt;&lt;w:spacing w:line="204" w:lineRule="auto"/&gt;&lt;w:ind w:right="2592"/&gt;&lt;w:outlineLvl w:val="0"/&gt;&lt;/w:pPr&gt;&lt;w:rPr&gt;&lt;w:rFonts w:asciiTheme="majorHAnsi" w:eastAsiaTheme="majorEastAsia" w:hAnsiTheme="majorHAnsi" w:cstheme="majorBidi"/&gt;&lt;w:caps/&gt;&lt;w:color w:val="418E24" w:themeColor="accent1"/&gt;&lt;w:sz w:val="30"/&gt;&lt;w:szCs w:val="32"/&gt;&lt;/w:rPr&gt;&lt;/w:style&gt;&lt;w:style w:type="character" w:default="1" w:styleId="DefaultParagraphFont"&gt;&lt;w:name w:val="Default Paragraph Font"/&gt;&lt;w:uiPriority w:val="1"/&gt;&lt;w:semiHidden/&gt;&lt;w:unhideWhenUsed/&gt;&lt;/w:style&gt;&lt;w:style w:type="table" w:default="1" w:styleId="TableNormal"&gt;&lt;w:name w:val="Normal Table"/&gt;&lt;w:uiPriority w:val="99"/&gt;&lt;w:semiHidden/&gt;&lt;w:unhideWhenUsed/&gt;&lt;w:tblPr&gt;&lt;w:tblInd w:w="0" w:type="dxa"/&gt;&lt;w:tblCellMar&gt;&lt;w:top w:w="0" w:type="dxa"/&gt;&lt;w:left w:w="108" w:type="dxa"/&gt;&lt;w:bottom w:w="0" w:type="dxa"/&gt;&lt;w:right w:w="108" w:type="dxa"/&gt;&lt;/w:tblCellMar&gt;&lt;/w:tblPr&gt;&lt;/w:style&gt;&lt;w:style w:type="numbering" w:default="1" w:styleId="NoList"&gt;&lt;w:name w:val="No List"/&gt;&lt;w:uiPriority w:val="99"/&gt;&lt;w:semiHidden/&gt;&lt;w:unhideWhenUsed/&gt;&lt;/w:style&gt;&lt;w:style w:type="table" w:styleId="TableGrid"&gt;&lt;w:name w:val="Table Grid"/&gt;&lt;w:basedOn w:val="TableNormal"/&gt;&lt;w:uiPriority w:val="39"/&gt;&lt;w:tblPr&gt;&lt;w:tblInd w:w="0" w:type="dxa"/&gt;&lt;w:tblBorders&gt;&lt;w:top w:val="single" w:sz="4" w:space="0" w:color="auto"/&gt;&lt;w:left w:val="single" w:sz="4" w:space="0" w:color="auto"/&gt;&lt;w:bottom w:val="single" w:sz="4" w:space="0" w:color="auto"/&gt;&lt;w:right w:val="single" w:sz="4" w:space="0" w:color="auto"/&gt;&lt;w:insideH w:val="single" w:sz="4" w:space="0" w:color="auto"/&gt;&lt;w:insideV w:val="single" w:sz="4" w:space="0" w:color="auto"/&gt;&lt;/w:tblBorders&gt;&lt;w:tblCellMar&gt;&lt;w:top w:w="0" w:type="dxa"/&gt;&lt;w:left w:w="108" w:type="dxa"/&gt;&lt;w:bottom w:w="0" w:type="dxa"/&gt;&lt;w:right w:w="108" w:type="dxa"/&gt;&lt;/w:tblCellMar&gt;&lt;/w:tblPr&gt;&lt;/w:style&gt;&lt;w:style w:type="character" w:styleId="PlaceholderText"&gt;&lt;w:name w:val="Placeholder Text"/&gt;&lt;w:basedOn w:val="DefaultParagraphFont"/&gt;&lt;w:uiPriority w:val="99"/&gt;&lt;w:semiHidden/&gt;&lt;w:rPr&gt;&lt;w:color w:val="808080"/&gt;&lt;/w:rPr&gt;&lt;/w:style&gt;&lt;w:style w:type="paragraph" w:styleId="BalloonText"&gt;&lt;w:name w:val="Balloon Text"/&gt;&lt;w:basedOn w:val="Normal"/&gt;&lt;w:link w:val="BalloonTextChar"/&gt;&lt;w:uiPriority w:val="99"/&gt;&lt;w:semiHidden/&gt;&lt;w:unhideWhenUsed/&gt;&lt;w:rPr&gt;&lt;w:rFonts w:ascii="Segoe UI" w:hAnsi="Segoe UI" w:cs="Segoe UI"/&gt;&lt;/w:rPr&gt;&lt;/w:style&gt;&lt;w:style w:type="character" w:styleId="FollowedHyperlink"&gt;&lt;w:name w:val="FollowedHyperlink"/&gt;&lt;w:basedOn w:val="DefaultParagraphFont"/&gt;&lt;w:uiPriority w:val="99"/&gt;&lt;w:semiHidden/&gt;&lt;w:unhideWhenUsed/&gt;&lt;w:rPr&gt;&lt;w:color w:val="7F7F7F" w:themeColor="followedHyperlink"/&gt;&lt;w:u w:val="none"/&gt;&lt;/w:rPr&gt;&lt;/w:style&gt;&lt;w:style w:type="character" w:customStyle="1" w:styleId="BalloonTextChar"&gt;&lt;w:name w:val="Balloon Text Char"/&gt;&lt;w:basedOn w:val="DefaultParagraphFont"/&gt;&lt;w:link w:val="BalloonText"/&gt;&lt;w:uiPriority w:val="99"/&gt;&lt;w:semiHidden/&gt;&lt;w:rPr&gt;&lt;w:rFonts w:ascii="Segoe UI" w:hAnsi="Segoe UI" w:cs="Segoe UI"/&gt;&lt;w:sz w:val="18"/&gt;&lt;/w:rPr&gt;&lt;/w:style&gt;&lt;w:style w:type="paragraph" w:styleId="Header"&gt;&lt;w:name w:val="header"/&gt;&lt;w:basedOn w:val="Normal"/&gt;&lt;w:link w:val="HeaderChar"/&gt;&lt;w:uiPriority w:val="99"/&gt;&lt;w:unhideWhenUsed/&gt;&lt;w:rsid w:val="00EB71D1"/&gt;&lt;/w:style&gt;&lt;w:style w:type="character" w:customStyle="1" w:styleId="HeaderChar"&gt;&lt;w:name w:val="Header Char"/&gt;&lt;w:basedOn w:val="DefaultParagraphFont"/&gt;&lt;w:link w:val="Header"/&gt;&lt;w:uiPriority w:val="99"/&gt;&lt;w:rsid w:val="00EB71D1"/&gt;&lt;w:rPr&gt;&lt;w14:ligatures w14:val="none"/&gt;&lt;/w:rPr&gt;&lt;/w:style&gt;&lt;w:style w:type="paragraph" w:styleId="Footer"&gt;&lt;w:name w:val="footer"/&gt;&lt;w:basedOn w:val="Normal"/&gt;&lt;w:link w:val="FooterChar"/&gt;&lt;w:uiPriority w:val="99"/&gt;&lt;w:unhideWhenUsed/&gt;&lt;w:rsid w:val="00EB71D1"/&gt;&lt;/w:style&gt;&lt;w:style w:type="character" w:customStyle="1" w:styleId="FooterChar"&gt;&lt;w:name w:val="Footer Char"/&gt;&lt;w:basedOn w:val="DefaultParagraphFont"/&gt;&lt;w:link w:val="Footer"/&gt;&lt;w:uiPriority w:val="99"/&gt;&lt;w:rsid w:val="00EB71D1"/&gt;&lt;w:rPr&gt;&lt;w14:ligatures w14:val="none"/&gt;&lt;/w:rPr&gt;&lt;/w:style&gt;&lt;w:style w:type="character" w:customStyle="1" w:styleId="Heading1Char"&gt;&lt;w:name w:val="Heading 1 Char"/&gt;&lt;w:basedOn w:val="DefaultParagraphFont"/&gt;&lt;w:link w:val="Heading1"/&gt;&lt;w:uiPriority w:val="1"/&gt;&lt;w:rsid w:val="00FF7398"/&gt;&lt;w:rPr&gt;&lt;w:rFonts w:asciiTheme="majorHAnsi" w:eastAsiaTheme="majorEastAsia" w:hAnsiTheme="majorHAnsi" w:cstheme="majorBidi"/&gt;&lt;w:caps/&gt;&lt;w:color w:val="418E24" w:themeColor="accent1"/&gt;&lt;w:sz w:val="30"/&gt;&lt;w:szCs w:val="32"/&gt;&lt;w14:ligatures w14:val="none"/&gt;&lt;/w:rPr&gt;&lt;/w:style&gt;&lt;/w:styles&gt;&lt;/pkg:xmlData&gt;&lt;/pkg:part&gt;&lt;/pkg:package&gt;
</Address>
  </employee>
</employe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9A67F55-58A6-40B1-A46F-161EDD656514}">
  <ds:schemaRefs>
    <ds:schemaRef ds:uri="http://schemas.microsoft.com/temp/sampl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Business cards (Bamboo, 10 per page, works with Avery 5371 and similar).dotx</Template>
  <TotalTime>5</TotalTime>
  <Pages>1</Pages>
  <Words>93</Words>
  <Characters>535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Muslim Etiquette</dc:creator>
  <cp:keywords/>
  <cp:lastModifiedBy>Shereen Youssef</cp:lastModifiedBy>
  <cp:revision>2</cp:revision>
  <dcterms:created xsi:type="dcterms:W3CDTF">2018-05-10T21:36:00Z</dcterms:created>
  <dcterms:modified xsi:type="dcterms:W3CDTF">2018-05-11T17:34:00Z</dcterms:modified>
  <cp:version/>
</cp:coreProperties>
</file>